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6C2" w:rsidRDefault="006449CD" w:rsidP="00173F56">
      <w:pPr>
        <w:ind w:left="-142" w:firstLine="142"/>
        <w:jc w:val="center"/>
        <w:rPr>
          <w:noProof/>
        </w:rPr>
      </w:pPr>
      <w:r>
        <w:rPr>
          <w:rFonts w:ascii="Verdana" w:hAnsi="Verdana"/>
          <w:noProof/>
        </w:rPr>
        <w:drawing>
          <wp:inline distT="0" distB="0" distL="0" distR="0" wp14:anchorId="57659B8E" wp14:editId="700D6C3A">
            <wp:extent cx="4587136" cy="914784"/>
            <wp:effectExtent l="0" t="0" r="4445" b="0"/>
            <wp:docPr id="1" name="Picture 1" descr="C:\Users\tleeming\AppData\Local\Microsoft\Windows\Temporary Internet Files\Content.Outlook\O0EP68FZ\NQY Airport Logo2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leeming\AppData\Local\Microsoft\Windows\Temporary Internet Files\Content.Outlook\O0EP68FZ\NQY Airport Logo2_CM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968" cy="91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9CD" w:rsidRDefault="006449CD" w:rsidP="00BC56D0">
      <w:pPr>
        <w:ind w:left="2880"/>
        <w:jc w:val="both"/>
        <w:rPr>
          <w:noProof/>
        </w:rPr>
      </w:pPr>
    </w:p>
    <w:p w:rsidR="00AB7A26" w:rsidRPr="00243B6C" w:rsidRDefault="00AB7A26" w:rsidP="00AB7A26">
      <w:pPr>
        <w:jc w:val="center"/>
        <w:rPr>
          <w:b/>
          <w:bCs/>
        </w:rPr>
      </w:pPr>
      <w:r w:rsidRPr="00243B6C">
        <w:rPr>
          <w:b/>
          <w:bCs/>
        </w:rPr>
        <w:t>PERSON SPECIFICATION</w:t>
      </w:r>
    </w:p>
    <w:p w:rsidR="00AB7A26" w:rsidRDefault="00AB7A26" w:rsidP="00AB7A26"/>
    <w:p w:rsidR="00BA4D7D" w:rsidRPr="007A7506" w:rsidRDefault="00AB7A26" w:rsidP="00AB7A26">
      <w:r w:rsidRPr="00243B6C">
        <w:rPr>
          <w:b/>
          <w:bCs/>
        </w:rPr>
        <w:t>Job Title:</w:t>
      </w:r>
      <w:r w:rsidR="000C5523">
        <w:rPr>
          <w:b/>
          <w:bCs/>
        </w:rPr>
        <w:t xml:space="preserve"> Marketing</w:t>
      </w:r>
      <w:r w:rsidR="006449CD">
        <w:rPr>
          <w:b/>
          <w:bCs/>
        </w:rPr>
        <w:t xml:space="preserve"> Executive</w:t>
      </w:r>
      <w:r w:rsidR="006E6608">
        <w:rPr>
          <w:b/>
          <w:bCs/>
        </w:rPr>
        <w:tab/>
      </w:r>
    </w:p>
    <w:p w:rsidR="00AB7A26" w:rsidRPr="007A7506" w:rsidRDefault="00AB7A26" w:rsidP="00AB7A26"/>
    <w:p w:rsidR="00AB7A26" w:rsidRPr="00243B6C" w:rsidRDefault="00AB7A26" w:rsidP="00AB7A26">
      <w:pPr>
        <w:rPr>
          <w:b/>
          <w:bCs/>
        </w:rPr>
      </w:pPr>
      <w:r w:rsidRPr="00243B6C">
        <w:rPr>
          <w:b/>
          <w:bCs/>
        </w:rPr>
        <w:t>Person Specification prepared by:</w:t>
      </w:r>
      <w:r w:rsidR="00122205">
        <w:rPr>
          <w:b/>
          <w:bCs/>
        </w:rPr>
        <w:t xml:space="preserve"> </w:t>
      </w:r>
      <w:r w:rsidR="008D5DA1">
        <w:rPr>
          <w:b/>
          <w:bCs/>
        </w:rPr>
        <w:t>Amy Smith</w:t>
      </w:r>
    </w:p>
    <w:p w:rsidR="00AB7A26" w:rsidRDefault="00AB7A26" w:rsidP="00AB7A26"/>
    <w:tbl>
      <w:tblPr>
        <w:tblW w:w="9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2693"/>
        <w:gridCol w:w="2410"/>
        <w:gridCol w:w="2181"/>
      </w:tblGrid>
      <w:tr w:rsidR="000105C0" w:rsidRPr="003F214A" w:rsidTr="00383C65">
        <w:tc>
          <w:tcPr>
            <w:tcW w:w="2093" w:type="dxa"/>
          </w:tcPr>
          <w:p w:rsidR="000105C0" w:rsidRPr="003F214A" w:rsidRDefault="000105C0" w:rsidP="000105C0">
            <w:r w:rsidRPr="003F214A">
              <w:rPr>
                <w:b/>
              </w:rPr>
              <w:t>ATTRIBUTES</w:t>
            </w:r>
          </w:p>
        </w:tc>
        <w:tc>
          <w:tcPr>
            <w:tcW w:w="2693" w:type="dxa"/>
          </w:tcPr>
          <w:p w:rsidR="000105C0" w:rsidRPr="003F214A" w:rsidRDefault="000105C0" w:rsidP="000105C0">
            <w:r w:rsidRPr="003F214A">
              <w:rPr>
                <w:b/>
              </w:rPr>
              <w:t>ESSENTIAL</w:t>
            </w:r>
          </w:p>
        </w:tc>
        <w:tc>
          <w:tcPr>
            <w:tcW w:w="2410" w:type="dxa"/>
          </w:tcPr>
          <w:p w:rsidR="000105C0" w:rsidRPr="003F214A" w:rsidRDefault="000105C0" w:rsidP="000105C0">
            <w:r w:rsidRPr="003F214A">
              <w:rPr>
                <w:b/>
              </w:rPr>
              <w:t>DESIRABLE</w:t>
            </w:r>
          </w:p>
        </w:tc>
        <w:tc>
          <w:tcPr>
            <w:tcW w:w="2181" w:type="dxa"/>
          </w:tcPr>
          <w:p w:rsidR="000105C0" w:rsidRPr="003F214A" w:rsidRDefault="000105C0" w:rsidP="000105C0">
            <w:r w:rsidRPr="003F214A">
              <w:rPr>
                <w:b/>
              </w:rPr>
              <w:t>HOW IDENTIFIED</w:t>
            </w:r>
          </w:p>
        </w:tc>
      </w:tr>
      <w:tr w:rsidR="000105C0" w:rsidRPr="003F214A" w:rsidTr="00383C65">
        <w:tc>
          <w:tcPr>
            <w:tcW w:w="2093" w:type="dxa"/>
          </w:tcPr>
          <w:p w:rsidR="000105C0" w:rsidRPr="00481111" w:rsidRDefault="000105C0" w:rsidP="000105C0">
            <w:pPr>
              <w:rPr>
                <w:b/>
              </w:rPr>
            </w:pPr>
            <w:r w:rsidRPr="00481111">
              <w:rPr>
                <w:b/>
              </w:rPr>
              <w:t>Relevant Experience</w:t>
            </w:r>
          </w:p>
          <w:p w:rsidR="000105C0" w:rsidRPr="003F214A" w:rsidRDefault="000105C0" w:rsidP="000105C0">
            <w:pPr>
              <w:rPr>
                <w:b/>
                <w:u w:val="single"/>
              </w:rPr>
            </w:pPr>
          </w:p>
          <w:p w:rsidR="000105C0" w:rsidRPr="003F214A" w:rsidRDefault="000105C0" w:rsidP="000105C0"/>
        </w:tc>
        <w:tc>
          <w:tcPr>
            <w:tcW w:w="2693" w:type="dxa"/>
          </w:tcPr>
          <w:p w:rsidR="005C316E" w:rsidRDefault="003F214A" w:rsidP="000105C0">
            <w:r w:rsidRPr="003F214A">
              <w:t>Pr</w:t>
            </w:r>
            <w:r w:rsidR="00D31C5A">
              <w:t>evious experience in a marketing role</w:t>
            </w:r>
            <w:r w:rsidR="00481111">
              <w:t xml:space="preserve"> (minimum 2 years)</w:t>
            </w:r>
            <w:r w:rsidR="00D31C5A">
              <w:t>.</w:t>
            </w:r>
          </w:p>
          <w:p w:rsidR="00D31C5A" w:rsidRPr="003F214A" w:rsidRDefault="00D31C5A" w:rsidP="000105C0"/>
          <w:p w:rsidR="001A7932" w:rsidRPr="003F214A" w:rsidRDefault="001A7932" w:rsidP="00481111"/>
        </w:tc>
        <w:tc>
          <w:tcPr>
            <w:tcW w:w="2410" w:type="dxa"/>
          </w:tcPr>
          <w:p w:rsidR="00383C65" w:rsidRPr="003F214A" w:rsidRDefault="00481111" w:rsidP="00383C65">
            <w:r>
              <w:t>E</w:t>
            </w:r>
            <w:r w:rsidR="003F214A" w:rsidRPr="003F214A">
              <w:t>xperience of website CMS syste</w:t>
            </w:r>
            <w:r>
              <w:t>ms (such as expression Engine</w:t>
            </w:r>
            <w:r w:rsidR="003F214A" w:rsidRPr="003F214A">
              <w:t>)</w:t>
            </w:r>
            <w:r w:rsidR="00D95395">
              <w:t>.</w:t>
            </w:r>
          </w:p>
          <w:p w:rsidR="00383C65" w:rsidRDefault="00383C65" w:rsidP="00383C65"/>
          <w:p w:rsidR="00D31C5A" w:rsidRDefault="00D31C5A" w:rsidP="00383C65">
            <w:r>
              <w:t>Working knowledge of InDesign.</w:t>
            </w:r>
          </w:p>
          <w:p w:rsidR="00D31C5A" w:rsidRDefault="00D31C5A" w:rsidP="00383C65"/>
          <w:p w:rsidR="00D31C5A" w:rsidRDefault="00D31C5A" w:rsidP="00383C65">
            <w:r>
              <w:t>Experience of using social medi</w:t>
            </w:r>
            <w:r w:rsidR="00D95395">
              <w:t>a</w:t>
            </w:r>
            <w:r>
              <w:t xml:space="preserve"> in a business context.</w:t>
            </w:r>
          </w:p>
          <w:p w:rsidR="00D31C5A" w:rsidRPr="003F214A" w:rsidRDefault="00D31C5A" w:rsidP="00383C65"/>
        </w:tc>
        <w:tc>
          <w:tcPr>
            <w:tcW w:w="2181" w:type="dxa"/>
          </w:tcPr>
          <w:p w:rsidR="000105C0" w:rsidRPr="003F214A" w:rsidRDefault="000105C0" w:rsidP="000105C0">
            <w:r w:rsidRPr="003F214A">
              <w:t>Application form</w:t>
            </w:r>
          </w:p>
          <w:p w:rsidR="000105C0" w:rsidRPr="003F214A" w:rsidRDefault="000105C0" w:rsidP="000105C0"/>
          <w:p w:rsidR="000105C0" w:rsidRPr="003F214A" w:rsidRDefault="000105C0" w:rsidP="000105C0">
            <w:r w:rsidRPr="003F214A">
              <w:t>Interview</w:t>
            </w:r>
          </w:p>
        </w:tc>
      </w:tr>
      <w:tr w:rsidR="000105C0" w:rsidRPr="003F214A" w:rsidTr="00383C65">
        <w:tc>
          <w:tcPr>
            <w:tcW w:w="2093" w:type="dxa"/>
          </w:tcPr>
          <w:p w:rsidR="000105C0" w:rsidRPr="00481111" w:rsidRDefault="000105C0" w:rsidP="000105C0">
            <w:pPr>
              <w:rPr>
                <w:b/>
              </w:rPr>
            </w:pPr>
            <w:r w:rsidRPr="00481111">
              <w:rPr>
                <w:b/>
              </w:rPr>
              <w:t>Education and Training</w:t>
            </w:r>
          </w:p>
          <w:p w:rsidR="000105C0" w:rsidRPr="003F214A" w:rsidRDefault="000105C0" w:rsidP="000105C0">
            <w:pPr>
              <w:rPr>
                <w:b/>
                <w:u w:val="single"/>
              </w:rPr>
            </w:pPr>
          </w:p>
          <w:p w:rsidR="000105C0" w:rsidRPr="003F214A" w:rsidRDefault="000105C0" w:rsidP="000105C0"/>
        </w:tc>
        <w:tc>
          <w:tcPr>
            <w:tcW w:w="2693" w:type="dxa"/>
          </w:tcPr>
          <w:p w:rsidR="000105C0" w:rsidRPr="003F214A" w:rsidRDefault="00481111" w:rsidP="000105C0">
            <w:r>
              <w:t>Degree level qualification which includes marketing</w:t>
            </w:r>
            <w:r w:rsidR="00D95395">
              <w:t>.</w:t>
            </w:r>
          </w:p>
          <w:p w:rsidR="000105C0" w:rsidRPr="003F214A" w:rsidRDefault="000105C0" w:rsidP="00D31C5A"/>
        </w:tc>
        <w:tc>
          <w:tcPr>
            <w:tcW w:w="2410" w:type="dxa"/>
          </w:tcPr>
          <w:p w:rsidR="000105C0" w:rsidRPr="003F214A" w:rsidRDefault="00D95395" w:rsidP="001A7932">
            <w:r>
              <w:t xml:space="preserve">Marketing </w:t>
            </w:r>
            <w:r w:rsidR="003B49B9">
              <w:t xml:space="preserve">degree or CIM </w:t>
            </w:r>
            <w:r>
              <w:t>qualification.</w:t>
            </w:r>
            <w:r w:rsidR="000105C0" w:rsidRPr="003F214A">
              <w:br/>
            </w:r>
          </w:p>
        </w:tc>
        <w:tc>
          <w:tcPr>
            <w:tcW w:w="2181" w:type="dxa"/>
          </w:tcPr>
          <w:p w:rsidR="000105C0" w:rsidRPr="003F214A" w:rsidRDefault="003B49B9" w:rsidP="000105C0">
            <w:r>
              <w:t>Certification</w:t>
            </w:r>
          </w:p>
          <w:p w:rsidR="000105C0" w:rsidRPr="003F214A" w:rsidRDefault="000105C0" w:rsidP="000105C0"/>
          <w:p w:rsidR="000105C0" w:rsidRPr="003F214A" w:rsidRDefault="000105C0" w:rsidP="000105C0"/>
          <w:p w:rsidR="000105C0" w:rsidRPr="003F214A" w:rsidRDefault="000105C0" w:rsidP="000105C0"/>
        </w:tc>
      </w:tr>
      <w:tr w:rsidR="000105C0" w:rsidRPr="003F214A" w:rsidTr="00383C65">
        <w:tc>
          <w:tcPr>
            <w:tcW w:w="2093" w:type="dxa"/>
          </w:tcPr>
          <w:p w:rsidR="000105C0" w:rsidRPr="00481111" w:rsidRDefault="000105C0" w:rsidP="000105C0">
            <w:pPr>
              <w:rPr>
                <w:b/>
              </w:rPr>
            </w:pPr>
            <w:r w:rsidRPr="00481111">
              <w:rPr>
                <w:b/>
              </w:rPr>
              <w:t>Skills</w:t>
            </w:r>
          </w:p>
          <w:p w:rsidR="000105C0" w:rsidRPr="00481111" w:rsidRDefault="000105C0" w:rsidP="000105C0">
            <w:pPr>
              <w:rPr>
                <w:b/>
              </w:rPr>
            </w:pPr>
          </w:p>
          <w:p w:rsidR="000105C0" w:rsidRPr="003F214A" w:rsidRDefault="000105C0" w:rsidP="000105C0">
            <w:pPr>
              <w:rPr>
                <w:b/>
                <w:u w:val="single"/>
              </w:rPr>
            </w:pPr>
          </w:p>
        </w:tc>
        <w:tc>
          <w:tcPr>
            <w:tcW w:w="2693" w:type="dxa"/>
          </w:tcPr>
          <w:p w:rsidR="000105C0" w:rsidRPr="003F214A" w:rsidRDefault="00A32487" w:rsidP="000105C0">
            <w:r>
              <w:t>Outstanding</w:t>
            </w:r>
            <w:r w:rsidR="000105C0" w:rsidRPr="003F214A">
              <w:t xml:space="preserve"> written and oral communication skills</w:t>
            </w:r>
          </w:p>
          <w:p w:rsidR="000105C0" w:rsidRPr="003F214A" w:rsidRDefault="000105C0" w:rsidP="000105C0"/>
          <w:p w:rsidR="000105C0" w:rsidRPr="003F214A" w:rsidRDefault="003F214A" w:rsidP="000105C0">
            <w:r w:rsidRPr="003F214A">
              <w:t xml:space="preserve">Strong time management </w:t>
            </w:r>
            <w:r w:rsidR="00D31C5A">
              <w:t xml:space="preserve">and organisational </w:t>
            </w:r>
            <w:r w:rsidRPr="003F214A">
              <w:t>skills, with proven experience in meeting deadlines</w:t>
            </w:r>
            <w:r w:rsidR="00D95395">
              <w:t>.</w:t>
            </w:r>
          </w:p>
          <w:p w:rsidR="000105C0" w:rsidRPr="003F214A" w:rsidRDefault="000105C0" w:rsidP="000105C0"/>
          <w:p w:rsidR="000105C0" w:rsidRPr="003F214A" w:rsidRDefault="000105C0" w:rsidP="000105C0">
            <w:r w:rsidRPr="003F214A">
              <w:t>Ability to use initiative appropriately</w:t>
            </w:r>
            <w:r w:rsidR="00D95395">
              <w:t>.</w:t>
            </w:r>
          </w:p>
          <w:p w:rsidR="000105C0" w:rsidRDefault="000105C0" w:rsidP="000105C0">
            <w:pPr>
              <w:tabs>
                <w:tab w:val="left" w:pos="459"/>
              </w:tabs>
            </w:pPr>
          </w:p>
          <w:p w:rsidR="001A7932" w:rsidRDefault="001A7932" w:rsidP="000105C0">
            <w:pPr>
              <w:tabs>
                <w:tab w:val="left" w:pos="459"/>
              </w:tabs>
            </w:pPr>
            <w:r>
              <w:t>Team player</w:t>
            </w:r>
            <w:r w:rsidR="00D95395">
              <w:t>.</w:t>
            </w:r>
          </w:p>
          <w:p w:rsidR="001A7932" w:rsidRPr="003F214A" w:rsidRDefault="001A7932" w:rsidP="000105C0">
            <w:pPr>
              <w:tabs>
                <w:tab w:val="left" w:pos="459"/>
              </w:tabs>
            </w:pPr>
          </w:p>
          <w:p w:rsidR="000105C0" w:rsidRPr="003F214A" w:rsidRDefault="000105C0" w:rsidP="000105C0">
            <w:pPr>
              <w:tabs>
                <w:tab w:val="left" w:pos="459"/>
              </w:tabs>
            </w:pPr>
            <w:r w:rsidRPr="003F214A">
              <w:t>Good interpersonal skills</w:t>
            </w:r>
            <w:r w:rsidR="00D95395">
              <w:t>.</w:t>
            </w:r>
          </w:p>
          <w:p w:rsidR="000105C0" w:rsidRPr="003F214A" w:rsidRDefault="000105C0" w:rsidP="000105C0"/>
          <w:p w:rsidR="000105C0" w:rsidRPr="003F214A" w:rsidRDefault="00D95395" w:rsidP="000105C0">
            <w:r>
              <w:t>Attention to detail.</w:t>
            </w:r>
          </w:p>
          <w:p w:rsidR="000105C0" w:rsidRDefault="000105C0" w:rsidP="003F214A"/>
          <w:p w:rsidR="00A32487" w:rsidRDefault="00A32487" w:rsidP="003F214A">
            <w:r>
              <w:t>Flexible approach</w:t>
            </w:r>
          </w:p>
          <w:p w:rsidR="00F85BA8" w:rsidRPr="003F214A" w:rsidRDefault="00F85BA8" w:rsidP="003F214A"/>
        </w:tc>
        <w:tc>
          <w:tcPr>
            <w:tcW w:w="2410" w:type="dxa"/>
          </w:tcPr>
          <w:p w:rsidR="00D95395" w:rsidRPr="00D95395" w:rsidRDefault="00D95395" w:rsidP="00D95395">
            <w:r w:rsidRPr="00D95395">
              <w:t>Business writing skills.</w:t>
            </w:r>
          </w:p>
          <w:p w:rsidR="00D95395" w:rsidRPr="00D95395" w:rsidRDefault="00D95395" w:rsidP="00D95395"/>
          <w:p w:rsidR="000105C0" w:rsidRPr="003F214A" w:rsidRDefault="00D95395" w:rsidP="00D95395">
            <w:r w:rsidRPr="00D95395">
              <w:t>Creative and design skills.</w:t>
            </w:r>
          </w:p>
        </w:tc>
        <w:tc>
          <w:tcPr>
            <w:tcW w:w="2181" w:type="dxa"/>
          </w:tcPr>
          <w:p w:rsidR="000105C0" w:rsidRPr="003F214A" w:rsidRDefault="000105C0" w:rsidP="000105C0">
            <w:r w:rsidRPr="003F214A">
              <w:t>Application form</w:t>
            </w:r>
          </w:p>
          <w:p w:rsidR="000105C0" w:rsidRPr="003F214A" w:rsidRDefault="000105C0" w:rsidP="000105C0"/>
          <w:p w:rsidR="000105C0" w:rsidRPr="003F214A" w:rsidRDefault="000105C0" w:rsidP="000105C0">
            <w:r w:rsidRPr="003F214A">
              <w:t>Interview</w:t>
            </w:r>
          </w:p>
          <w:p w:rsidR="000105C0" w:rsidRPr="003F214A" w:rsidRDefault="000105C0" w:rsidP="000105C0"/>
          <w:p w:rsidR="000105C0" w:rsidRPr="003F214A" w:rsidRDefault="000105C0" w:rsidP="000105C0">
            <w:r w:rsidRPr="003F214A">
              <w:t>References</w:t>
            </w:r>
          </w:p>
          <w:p w:rsidR="000105C0" w:rsidRPr="003F214A" w:rsidRDefault="000105C0" w:rsidP="000105C0"/>
          <w:p w:rsidR="000105C0" w:rsidRPr="003F214A" w:rsidRDefault="000105C0" w:rsidP="000105C0"/>
          <w:p w:rsidR="000105C0" w:rsidRPr="003F214A" w:rsidRDefault="000105C0" w:rsidP="000105C0"/>
        </w:tc>
      </w:tr>
      <w:tr w:rsidR="000105C0" w:rsidRPr="003F214A" w:rsidTr="00383C65">
        <w:tc>
          <w:tcPr>
            <w:tcW w:w="2093" w:type="dxa"/>
          </w:tcPr>
          <w:p w:rsidR="000105C0" w:rsidRPr="00A32487" w:rsidRDefault="000105C0" w:rsidP="000105C0">
            <w:pPr>
              <w:rPr>
                <w:b/>
              </w:rPr>
            </w:pPr>
            <w:r w:rsidRPr="00A32487">
              <w:rPr>
                <w:b/>
              </w:rPr>
              <w:t>Additional Factors</w:t>
            </w:r>
          </w:p>
          <w:p w:rsidR="000105C0" w:rsidRPr="003F214A" w:rsidRDefault="000105C0" w:rsidP="000105C0">
            <w:pPr>
              <w:rPr>
                <w:b/>
                <w:u w:val="single"/>
              </w:rPr>
            </w:pPr>
          </w:p>
        </w:tc>
        <w:tc>
          <w:tcPr>
            <w:tcW w:w="2693" w:type="dxa"/>
          </w:tcPr>
          <w:p w:rsidR="00B02129" w:rsidRPr="003F214A" w:rsidRDefault="009654A0" w:rsidP="003F214A">
            <w:r w:rsidRPr="003F214A">
              <w:t>Ability to provide proof of previous 5 years of employment history and/or non-employment history for mandatory vetting purposes</w:t>
            </w:r>
            <w:r w:rsidR="00923C22" w:rsidRPr="003F214A">
              <w:t>.</w:t>
            </w:r>
          </w:p>
        </w:tc>
        <w:tc>
          <w:tcPr>
            <w:tcW w:w="2410" w:type="dxa"/>
          </w:tcPr>
          <w:p w:rsidR="000105C0" w:rsidRPr="003F214A" w:rsidRDefault="000105C0" w:rsidP="000105C0"/>
        </w:tc>
        <w:tc>
          <w:tcPr>
            <w:tcW w:w="2181" w:type="dxa"/>
          </w:tcPr>
          <w:p w:rsidR="000105C0" w:rsidRPr="003F214A" w:rsidRDefault="000105C0" w:rsidP="000105C0"/>
          <w:p w:rsidR="000105C0" w:rsidRPr="003F214A" w:rsidRDefault="000105C0" w:rsidP="000105C0">
            <w:r w:rsidRPr="003F214A">
              <w:t>Interview</w:t>
            </w:r>
          </w:p>
        </w:tc>
      </w:tr>
    </w:tbl>
    <w:p w:rsidR="00AB7A26" w:rsidRPr="003F214A" w:rsidRDefault="00AB7A26" w:rsidP="00F76822">
      <w:bookmarkStart w:id="0" w:name="_GoBack"/>
      <w:bookmarkEnd w:id="0"/>
    </w:p>
    <w:sectPr w:rsidR="00AB7A26" w:rsidRPr="003F214A" w:rsidSect="00F0086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G Times (WN)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numPicBullet w:numPicBulletId="3">
    <w:pict>
      <v:shape id="_x0000_i1029" type="#_x0000_t75" style="width:3in;height:3in" o:bullet="t"/>
    </w:pict>
  </w:numPicBullet>
  <w:numPicBullet w:numPicBulletId="4">
    <w:pict>
      <v:shape id="_x0000_i1030" type="#_x0000_t75" style="width:3in;height:3in" o:bullet="t"/>
    </w:pict>
  </w:numPicBullet>
  <w:numPicBullet w:numPicBulletId="5">
    <w:pict>
      <v:shape id="_x0000_i1031" type="#_x0000_t75" style="width:3in;height:3in" o:bullet="t"/>
    </w:pict>
  </w:numPicBullet>
  <w:numPicBullet w:numPicBulletId="6">
    <w:pict>
      <v:shape id="_x0000_i1032" type="#_x0000_t75" style="width:3in;height:3in" o:bullet="t"/>
    </w:pict>
  </w:numPicBullet>
  <w:numPicBullet w:numPicBulletId="7">
    <w:pict>
      <v:shape id="_x0000_i1033" type="#_x0000_t75" style="width:3in;height:3in" o:bullet="t"/>
    </w:pict>
  </w:numPicBullet>
  <w:numPicBullet w:numPicBulletId="8">
    <w:pict>
      <v:shape id="_x0000_i1034" type="#_x0000_t75" style="width:3in;height:3in" o:bullet="t"/>
    </w:pict>
  </w:numPicBullet>
  <w:abstractNum w:abstractNumId="0">
    <w:nsid w:val="063A0D01"/>
    <w:multiLevelType w:val="hybridMultilevel"/>
    <w:tmpl w:val="018CBD2A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F50A90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3344E1"/>
    <w:multiLevelType w:val="hybridMultilevel"/>
    <w:tmpl w:val="74626B1C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F270BD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146E6AEE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5161E9E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1AD64B1E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26B10916"/>
    <w:multiLevelType w:val="hybridMultilevel"/>
    <w:tmpl w:val="952672E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324F2BE5"/>
    <w:multiLevelType w:val="hybridMultilevel"/>
    <w:tmpl w:val="5044D890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32E42184"/>
    <w:multiLevelType w:val="hybridMultilevel"/>
    <w:tmpl w:val="0E787B1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33D07BC2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7700788"/>
    <w:multiLevelType w:val="hybridMultilevel"/>
    <w:tmpl w:val="46A201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8555ACD"/>
    <w:multiLevelType w:val="hybridMultilevel"/>
    <w:tmpl w:val="41CA4530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3BC072D9"/>
    <w:multiLevelType w:val="hybridMultilevel"/>
    <w:tmpl w:val="98545AFA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3D800555"/>
    <w:multiLevelType w:val="hybridMultilevel"/>
    <w:tmpl w:val="6B02AB98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0B76920"/>
    <w:multiLevelType w:val="hybridMultilevel"/>
    <w:tmpl w:val="7804A15C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47320E50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4C5B035F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8">
    <w:nsid w:val="4E403C4D"/>
    <w:multiLevelType w:val="multilevel"/>
    <w:tmpl w:val="3976E298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4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F570430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5A8A3596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5E052B0D"/>
    <w:multiLevelType w:val="hybridMultilevel"/>
    <w:tmpl w:val="74A8D246"/>
    <w:lvl w:ilvl="0" w:tplc="0809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22">
    <w:nsid w:val="5EB630C7"/>
    <w:multiLevelType w:val="hybridMultilevel"/>
    <w:tmpl w:val="DF3C82BC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6102605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699D7CB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69A5271B"/>
    <w:multiLevelType w:val="hybridMultilevel"/>
    <w:tmpl w:val="E0D26BDC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A906C40"/>
    <w:multiLevelType w:val="multilevel"/>
    <w:tmpl w:val="3E12982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ADD79B6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>
    <w:nsid w:val="6C1E039C"/>
    <w:multiLevelType w:val="hybridMultilevel"/>
    <w:tmpl w:val="317CAFCC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6D3729C5"/>
    <w:multiLevelType w:val="hybridMultilevel"/>
    <w:tmpl w:val="673E20A0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0">
    <w:nsid w:val="6DDF4D27"/>
    <w:multiLevelType w:val="hybridMultilevel"/>
    <w:tmpl w:val="EC5E5CB2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6E42167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>
    <w:nsid w:val="726C690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>
    <w:nsid w:val="753128C3"/>
    <w:multiLevelType w:val="hybridMultilevel"/>
    <w:tmpl w:val="F18E541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>
    <w:nsid w:val="759D6336"/>
    <w:multiLevelType w:val="hybridMultilevel"/>
    <w:tmpl w:val="B2FACB02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87D2CB2"/>
    <w:multiLevelType w:val="multilevel"/>
    <w:tmpl w:val="E3FCE1B2"/>
    <w:lvl w:ilvl="0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7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8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97F6255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>
    <w:nsid w:val="7F233C16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11"/>
  </w:num>
  <w:num w:numId="3">
    <w:abstractNumId w:val="9"/>
  </w:num>
  <w:num w:numId="4">
    <w:abstractNumId w:val="0"/>
  </w:num>
  <w:num w:numId="5">
    <w:abstractNumId w:val="13"/>
  </w:num>
  <w:num w:numId="6">
    <w:abstractNumId w:val="22"/>
  </w:num>
  <w:num w:numId="7">
    <w:abstractNumId w:val="30"/>
  </w:num>
  <w:num w:numId="8">
    <w:abstractNumId w:val="34"/>
  </w:num>
  <w:num w:numId="9">
    <w:abstractNumId w:val="28"/>
  </w:num>
  <w:num w:numId="10">
    <w:abstractNumId w:val="2"/>
  </w:num>
  <w:num w:numId="11">
    <w:abstractNumId w:val="14"/>
  </w:num>
  <w:num w:numId="12">
    <w:abstractNumId w:val="12"/>
  </w:num>
  <w:num w:numId="13">
    <w:abstractNumId w:val="25"/>
  </w:num>
  <w:num w:numId="14">
    <w:abstractNumId w:val="21"/>
  </w:num>
  <w:num w:numId="15">
    <w:abstractNumId w:val="8"/>
  </w:num>
  <w:num w:numId="16">
    <w:abstractNumId w:val="15"/>
  </w:num>
  <w:num w:numId="17">
    <w:abstractNumId w:val="29"/>
  </w:num>
  <w:num w:numId="18">
    <w:abstractNumId w:val="26"/>
  </w:num>
  <w:num w:numId="19">
    <w:abstractNumId w:val="18"/>
  </w:num>
  <w:num w:numId="20">
    <w:abstractNumId w:val="35"/>
  </w:num>
  <w:num w:numId="21">
    <w:abstractNumId w:val="27"/>
  </w:num>
  <w:num w:numId="22">
    <w:abstractNumId w:val="3"/>
  </w:num>
  <w:num w:numId="23">
    <w:abstractNumId w:val="19"/>
  </w:num>
  <w:num w:numId="24">
    <w:abstractNumId w:val="23"/>
  </w:num>
  <w:num w:numId="25">
    <w:abstractNumId w:val="1"/>
  </w:num>
  <w:num w:numId="26">
    <w:abstractNumId w:val="20"/>
  </w:num>
  <w:num w:numId="27">
    <w:abstractNumId w:val="24"/>
  </w:num>
  <w:num w:numId="28">
    <w:abstractNumId w:val="10"/>
  </w:num>
  <w:num w:numId="29">
    <w:abstractNumId w:val="4"/>
  </w:num>
  <w:num w:numId="30">
    <w:abstractNumId w:val="36"/>
  </w:num>
  <w:num w:numId="31">
    <w:abstractNumId w:val="6"/>
  </w:num>
  <w:num w:numId="32">
    <w:abstractNumId w:val="37"/>
  </w:num>
  <w:num w:numId="33">
    <w:abstractNumId w:val="31"/>
  </w:num>
  <w:num w:numId="34">
    <w:abstractNumId w:val="5"/>
  </w:num>
  <w:num w:numId="35">
    <w:abstractNumId w:val="16"/>
  </w:num>
  <w:num w:numId="36">
    <w:abstractNumId w:val="17"/>
  </w:num>
  <w:num w:numId="37">
    <w:abstractNumId w:val="32"/>
  </w:num>
  <w:num w:numId="3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A26"/>
    <w:rsid w:val="00004C16"/>
    <w:rsid w:val="000105C0"/>
    <w:rsid w:val="000506D7"/>
    <w:rsid w:val="000A369C"/>
    <w:rsid w:val="000C5523"/>
    <w:rsid w:val="000D62E9"/>
    <w:rsid w:val="000F4BAC"/>
    <w:rsid w:val="00122205"/>
    <w:rsid w:val="00173F56"/>
    <w:rsid w:val="00192ED2"/>
    <w:rsid w:val="00197B0A"/>
    <w:rsid w:val="001A065E"/>
    <w:rsid w:val="001A7932"/>
    <w:rsid w:val="001E49DC"/>
    <w:rsid w:val="001F2F62"/>
    <w:rsid w:val="00203168"/>
    <w:rsid w:val="0021682C"/>
    <w:rsid w:val="00243B6C"/>
    <w:rsid w:val="002529E2"/>
    <w:rsid w:val="00267802"/>
    <w:rsid w:val="00274DF9"/>
    <w:rsid w:val="003012E4"/>
    <w:rsid w:val="003647A8"/>
    <w:rsid w:val="00383C65"/>
    <w:rsid w:val="003B49B9"/>
    <w:rsid w:val="003B72A4"/>
    <w:rsid w:val="003D0440"/>
    <w:rsid w:val="003F214A"/>
    <w:rsid w:val="00446D2C"/>
    <w:rsid w:val="00451296"/>
    <w:rsid w:val="00481111"/>
    <w:rsid w:val="004939A0"/>
    <w:rsid w:val="004B633B"/>
    <w:rsid w:val="00502C9C"/>
    <w:rsid w:val="0052133A"/>
    <w:rsid w:val="00545DC6"/>
    <w:rsid w:val="005A68AD"/>
    <w:rsid w:val="005B3EB4"/>
    <w:rsid w:val="005C316E"/>
    <w:rsid w:val="0060709D"/>
    <w:rsid w:val="0061533C"/>
    <w:rsid w:val="00642BBC"/>
    <w:rsid w:val="006449CD"/>
    <w:rsid w:val="00695CF5"/>
    <w:rsid w:val="006E6608"/>
    <w:rsid w:val="00711C6D"/>
    <w:rsid w:val="0072385D"/>
    <w:rsid w:val="0073294A"/>
    <w:rsid w:val="007356BD"/>
    <w:rsid w:val="00736278"/>
    <w:rsid w:val="00782C10"/>
    <w:rsid w:val="007A7506"/>
    <w:rsid w:val="00823311"/>
    <w:rsid w:val="00846E68"/>
    <w:rsid w:val="008471BD"/>
    <w:rsid w:val="008716B8"/>
    <w:rsid w:val="00887666"/>
    <w:rsid w:val="00894AC6"/>
    <w:rsid w:val="008A6FE4"/>
    <w:rsid w:val="008C6EE5"/>
    <w:rsid w:val="008D5DA1"/>
    <w:rsid w:val="008F47B5"/>
    <w:rsid w:val="00921666"/>
    <w:rsid w:val="00923C22"/>
    <w:rsid w:val="00926E3B"/>
    <w:rsid w:val="009356CD"/>
    <w:rsid w:val="009436C2"/>
    <w:rsid w:val="00946D4E"/>
    <w:rsid w:val="009477B4"/>
    <w:rsid w:val="00965103"/>
    <w:rsid w:val="009654A0"/>
    <w:rsid w:val="00976BF5"/>
    <w:rsid w:val="009A696D"/>
    <w:rsid w:val="009D4640"/>
    <w:rsid w:val="009D7F65"/>
    <w:rsid w:val="00A040A8"/>
    <w:rsid w:val="00A111C1"/>
    <w:rsid w:val="00A32487"/>
    <w:rsid w:val="00A3512E"/>
    <w:rsid w:val="00A378F6"/>
    <w:rsid w:val="00A81B6E"/>
    <w:rsid w:val="00AB7A26"/>
    <w:rsid w:val="00AC2BFF"/>
    <w:rsid w:val="00B02129"/>
    <w:rsid w:val="00B362BA"/>
    <w:rsid w:val="00B43AA1"/>
    <w:rsid w:val="00B56BF3"/>
    <w:rsid w:val="00B944B4"/>
    <w:rsid w:val="00BA4D7D"/>
    <w:rsid w:val="00BC04A2"/>
    <w:rsid w:val="00BC56D0"/>
    <w:rsid w:val="00C4517E"/>
    <w:rsid w:val="00CA6A7A"/>
    <w:rsid w:val="00CD531A"/>
    <w:rsid w:val="00D20A0E"/>
    <w:rsid w:val="00D31C5A"/>
    <w:rsid w:val="00D51EBC"/>
    <w:rsid w:val="00D95395"/>
    <w:rsid w:val="00DB3810"/>
    <w:rsid w:val="00DC7F36"/>
    <w:rsid w:val="00DE0014"/>
    <w:rsid w:val="00E262BC"/>
    <w:rsid w:val="00E43AEC"/>
    <w:rsid w:val="00E615EF"/>
    <w:rsid w:val="00E615FC"/>
    <w:rsid w:val="00E74DAF"/>
    <w:rsid w:val="00E9141F"/>
    <w:rsid w:val="00ED4B28"/>
    <w:rsid w:val="00F0086F"/>
    <w:rsid w:val="00F03D78"/>
    <w:rsid w:val="00F76822"/>
    <w:rsid w:val="00F85BA8"/>
    <w:rsid w:val="00FD5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B7A26"/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B7A26"/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0105C0"/>
    <w:pPr>
      <w:widowControl w:val="0"/>
      <w:tabs>
        <w:tab w:val="center" w:pos="4153"/>
        <w:tab w:val="right" w:pos="8306"/>
      </w:tabs>
      <w:adjustRightInd w:val="0"/>
      <w:spacing w:line="360" w:lineRule="atLeast"/>
      <w:jc w:val="both"/>
      <w:textAlignment w:val="baseline"/>
    </w:pPr>
    <w:rPr>
      <w:rFonts w:ascii="CG Times (WN)" w:hAnsi="CG Times (WN)" w:cs="Times New Roman"/>
      <w:sz w:val="24"/>
      <w:szCs w:val="20"/>
    </w:rPr>
  </w:style>
  <w:style w:type="paragraph" w:styleId="Footer">
    <w:name w:val="footer"/>
    <w:basedOn w:val="Normal"/>
    <w:rsid w:val="000105C0"/>
    <w:pPr>
      <w:widowControl w:val="0"/>
      <w:tabs>
        <w:tab w:val="center" w:pos="4153"/>
        <w:tab w:val="right" w:pos="8306"/>
      </w:tabs>
      <w:adjustRightInd w:val="0"/>
      <w:spacing w:line="360" w:lineRule="atLeast"/>
      <w:jc w:val="both"/>
      <w:textAlignment w:val="baseline"/>
    </w:pPr>
    <w:rPr>
      <w:rFonts w:ascii="CG Times (WN)" w:hAnsi="CG Times (WN)" w:cs="Times New Roman"/>
      <w:sz w:val="24"/>
      <w:szCs w:val="20"/>
    </w:rPr>
  </w:style>
  <w:style w:type="paragraph" w:styleId="CommentText">
    <w:name w:val="annotation text"/>
    <w:basedOn w:val="Normal"/>
    <w:semiHidden/>
    <w:rsid w:val="000105C0"/>
    <w:pPr>
      <w:widowControl w:val="0"/>
      <w:adjustRightInd w:val="0"/>
      <w:spacing w:line="360" w:lineRule="atLeast"/>
      <w:jc w:val="both"/>
      <w:textAlignment w:val="baseline"/>
    </w:pPr>
    <w:rPr>
      <w:rFonts w:ascii="CG Times (WN)" w:hAnsi="CG Times (WN)" w:cs="Times New Roman"/>
      <w:sz w:val="20"/>
      <w:szCs w:val="20"/>
    </w:rPr>
  </w:style>
  <w:style w:type="paragraph" w:styleId="BalloonText">
    <w:name w:val="Balloon Text"/>
    <w:basedOn w:val="Normal"/>
    <w:link w:val="BalloonTextChar"/>
    <w:rsid w:val="005C31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C31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B7A26"/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B7A26"/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0105C0"/>
    <w:pPr>
      <w:widowControl w:val="0"/>
      <w:tabs>
        <w:tab w:val="center" w:pos="4153"/>
        <w:tab w:val="right" w:pos="8306"/>
      </w:tabs>
      <w:adjustRightInd w:val="0"/>
      <w:spacing w:line="360" w:lineRule="atLeast"/>
      <w:jc w:val="both"/>
      <w:textAlignment w:val="baseline"/>
    </w:pPr>
    <w:rPr>
      <w:rFonts w:ascii="CG Times (WN)" w:hAnsi="CG Times (WN)" w:cs="Times New Roman"/>
      <w:sz w:val="24"/>
      <w:szCs w:val="20"/>
    </w:rPr>
  </w:style>
  <w:style w:type="paragraph" w:styleId="Footer">
    <w:name w:val="footer"/>
    <w:basedOn w:val="Normal"/>
    <w:rsid w:val="000105C0"/>
    <w:pPr>
      <w:widowControl w:val="0"/>
      <w:tabs>
        <w:tab w:val="center" w:pos="4153"/>
        <w:tab w:val="right" w:pos="8306"/>
      </w:tabs>
      <w:adjustRightInd w:val="0"/>
      <w:spacing w:line="360" w:lineRule="atLeast"/>
      <w:jc w:val="both"/>
      <w:textAlignment w:val="baseline"/>
    </w:pPr>
    <w:rPr>
      <w:rFonts w:ascii="CG Times (WN)" w:hAnsi="CG Times (WN)" w:cs="Times New Roman"/>
      <w:sz w:val="24"/>
      <w:szCs w:val="20"/>
    </w:rPr>
  </w:style>
  <w:style w:type="paragraph" w:styleId="CommentText">
    <w:name w:val="annotation text"/>
    <w:basedOn w:val="Normal"/>
    <w:semiHidden/>
    <w:rsid w:val="000105C0"/>
    <w:pPr>
      <w:widowControl w:val="0"/>
      <w:adjustRightInd w:val="0"/>
      <w:spacing w:line="360" w:lineRule="atLeast"/>
      <w:jc w:val="both"/>
      <w:textAlignment w:val="baseline"/>
    </w:pPr>
    <w:rPr>
      <w:rFonts w:ascii="CG Times (WN)" w:hAnsi="CG Times (WN)" w:cs="Times New Roman"/>
      <w:sz w:val="20"/>
      <w:szCs w:val="20"/>
    </w:rPr>
  </w:style>
  <w:style w:type="paragraph" w:styleId="BalloonText">
    <w:name w:val="Balloon Text"/>
    <w:basedOn w:val="Normal"/>
    <w:link w:val="BalloonTextChar"/>
    <w:rsid w:val="005C31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C31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93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A65D7C-5CA4-48D2-9203-83254BDF5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51748026</Template>
  <TotalTime>0</TotalTime>
  <Pages>2</Pages>
  <Words>134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CORNWALL COUNTY COUNCIL</vt:lpstr>
    </vt:vector>
  </TitlesOfParts>
  <Company>Cornwall County Council</Company>
  <LinksUpToDate>false</LinksUpToDate>
  <CharactersWithSpaces>1092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CORNWALL COUNTY COUNCIL</dc:title>
  <dc:creator>tommey</dc:creator>
  <cp:lastModifiedBy>Leeming Tracy</cp:lastModifiedBy>
  <cp:revision>2</cp:revision>
  <cp:lastPrinted>2017-07-14T11:17:00Z</cp:lastPrinted>
  <dcterms:created xsi:type="dcterms:W3CDTF">2017-07-14T11:19:00Z</dcterms:created>
  <dcterms:modified xsi:type="dcterms:W3CDTF">2017-07-14T11:19:00Z</dcterms:modified>
</cp:coreProperties>
</file>