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3D7" w:rsidRDefault="008F53D7">
      <w:pPr>
        <w:jc w:val="center"/>
        <w:rPr>
          <w:rFonts w:ascii="Trebuchet MS" w:hAnsi="Trebuchet MS"/>
          <w:noProof/>
          <w:sz w:val="20"/>
        </w:rPr>
      </w:pPr>
      <w:r>
        <w:rPr>
          <w:rFonts w:ascii="Verdana" w:hAnsi="Verdana"/>
          <w:noProof/>
        </w:rPr>
        <w:drawing>
          <wp:inline distT="0" distB="0" distL="0" distR="0" wp14:anchorId="752F636B" wp14:editId="360607B8">
            <wp:extent cx="4248150" cy="848595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QY Airport Logo2_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230" cy="85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18C" w:rsidRDefault="00A65DA6">
      <w:pPr>
        <w:jc w:val="center"/>
      </w:pPr>
      <w:r>
        <w:rPr>
          <w:rFonts w:ascii="Trebuchet MS" w:hAnsi="Trebuchet MS"/>
          <w:noProof/>
          <w:sz w:val="20"/>
        </w:rPr>
        <w:fldChar w:fldCharType="begin"/>
      </w:r>
      <w:r w:rsidR="002F218C">
        <w:rPr>
          <w:rFonts w:ascii="Trebuchet MS" w:hAnsi="Trebuchet MS"/>
          <w:noProof/>
          <w:sz w:val="20"/>
        </w:rPr>
        <w:instrText xml:space="preserve"> INCLUDEPICTURE  \d "cid:image001.jpg@01C73348.84CF52B0" \* MERGEFORMATINET </w:instrText>
      </w:r>
      <w:r>
        <w:rPr>
          <w:rFonts w:ascii="Trebuchet MS" w:hAnsi="Trebuchet MS"/>
          <w:noProof/>
          <w:sz w:val="20"/>
        </w:rPr>
        <w:fldChar w:fldCharType="end"/>
      </w:r>
    </w:p>
    <w:p w:rsidR="002F218C" w:rsidRDefault="002F218C">
      <w:pPr>
        <w:jc w:val="center"/>
        <w:rPr>
          <w:b/>
        </w:rPr>
      </w:pPr>
    </w:p>
    <w:p w:rsidR="002F218C" w:rsidRDefault="002F218C">
      <w:pPr>
        <w:jc w:val="center"/>
        <w:rPr>
          <w:b/>
        </w:rPr>
      </w:pPr>
      <w:r>
        <w:rPr>
          <w:b/>
        </w:rPr>
        <w:t>JOB DESCRIPTION</w:t>
      </w:r>
    </w:p>
    <w:p w:rsidR="002F218C" w:rsidRDefault="002F218C">
      <w:pPr>
        <w:jc w:val="center"/>
        <w:rPr>
          <w:b/>
        </w:rPr>
      </w:pPr>
    </w:p>
    <w:p w:rsidR="002F218C" w:rsidRDefault="002F218C"/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817"/>
        <w:gridCol w:w="3431"/>
        <w:gridCol w:w="5400"/>
      </w:tblGrid>
      <w:tr w:rsidR="002F218C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2F218C" w:rsidRDefault="002F218C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3431" w:type="dxa"/>
            <w:tcBorders>
              <w:top w:val="nil"/>
              <w:left w:val="nil"/>
              <w:bottom w:val="nil"/>
              <w:right w:val="nil"/>
            </w:tcBorders>
          </w:tcPr>
          <w:p w:rsidR="002F218C" w:rsidRDefault="002F218C">
            <w:pPr>
              <w:rPr>
                <w:b/>
              </w:rPr>
            </w:pPr>
            <w:r>
              <w:rPr>
                <w:b/>
              </w:rPr>
              <w:t>JOB TITLE: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2F218C" w:rsidRDefault="002F218C">
            <w:r>
              <w:t xml:space="preserve">Marketing </w:t>
            </w:r>
            <w:r w:rsidR="00F614FC">
              <w:t>Executive</w:t>
            </w:r>
          </w:p>
          <w:p w:rsidR="002F218C" w:rsidRDefault="002F218C"/>
        </w:tc>
      </w:tr>
      <w:tr w:rsidR="002F218C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2F218C" w:rsidRDefault="002F218C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3431" w:type="dxa"/>
            <w:tcBorders>
              <w:top w:val="nil"/>
              <w:left w:val="nil"/>
              <w:bottom w:val="nil"/>
              <w:right w:val="nil"/>
            </w:tcBorders>
          </w:tcPr>
          <w:p w:rsidR="002F218C" w:rsidRDefault="002F218C">
            <w:r>
              <w:rPr>
                <w:b/>
              </w:rPr>
              <w:t>HOURS:</w:t>
            </w:r>
          </w:p>
          <w:p w:rsidR="002F218C" w:rsidRDefault="002F218C"/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2F218C" w:rsidRDefault="002F218C">
            <w:pPr>
              <w:rPr>
                <w:color w:val="000000"/>
              </w:rPr>
            </w:pPr>
            <w:r>
              <w:t>As per contract</w:t>
            </w:r>
          </w:p>
        </w:tc>
      </w:tr>
      <w:tr w:rsidR="002F218C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2F218C" w:rsidRDefault="002F218C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431" w:type="dxa"/>
            <w:tcBorders>
              <w:top w:val="nil"/>
              <w:left w:val="nil"/>
              <w:bottom w:val="nil"/>
              <w:right w:val="nil"/>
            </w:tcBorders>
          </w:tcPr>
          <w:p w:rsidR="002F218C" w:rsidRDefault="002F218C">
            <w:r>
              <w:rPr>
                <w:b/>
              </w:rPr>
              <w:t>RESPONSIBLE TO:</w:t>
            </w:r>
          </w:p>
          <w:p w:rsidR="002F218C" w:rsidRDefault="002F218C"/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2F218C" w:rsidRDefault="00AC5328" w:rsidP="00722CD7">
            <w:r>
              <w:t xml:space="preserve">Marketing &amp; </w:t>
            </w:r>
            <w:r w:rsidR="00722CD7">
              <w:t>Communications</w:t>
            </w:r>
            <w:r w:rsidR="002074E1">
              <w:t xml:space="preserve"> Manager</w:t>
            </w:r>
          </w:p>
        </w:tc>
      </w:tr>
      <w:tr w:rsidR="002F218C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2F218C" w:rsidRDefault="002F218C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88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18C" w:rsidRDefault="002F218C">
            <w:pPr>
              <w:jc w:val="both"/>
            </w:pPr>
            <w:r>
              <w:rPr>
                <w:b/>
              </w:rPr>
              <w:t>DIRECT SUPERVISORY RESPONSIBILITY FOR</w:t>
            </w:r>
            <w:r>
              <w:t>:  N/A</w:t>
            </w:r>
          </w:p>
          <w:p w:rsidR="002F218C" w:rsidRDefault="002F218C">
            <w:pPr>
              <w:tabs>
                <w:tab w:val="left" w:pos="7050"/>
              </w:tabs>
            </w:pPr>
            <w:r>
              <w:tab/>
            </w:r>
          </w:p>
        </w:tc>
      </w:tr>
      <w:tr w:rsidR="002F218C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2F218C" w:rsidRDefault="002F218C">
            <w:pPr>
              <w:rPr>
                <w:b/>
              </w:rPr>
            </w:pPr>
          </w:p>
        </w:tc>
        <w:tc>
          <w:tcPr>
            <w:tcW w:w="88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18C" w:rsidRDefault="002F218C">
            <w:r>
              <w:rPr>
                <w:b/>
              </w:rPr>
              <w:t xml:space="preserve">INDIRECT SUPERVISORY RESPONSIBILITY FOR: </w:t>
            </w:r>
            <w:r>
              <w:t>N/A</w:t>
            </w:r>
          </w:p>
          <w:p w:rsidR="002F218C" w:rsidRDefault="002F218C">
            <w:pPr>
              <w:rPr>
                <w:b/>
              </w:rPr>
            </w:pPr>
          </w:p>
        </w:tc>
      </w:tr>
      <w:tr w:rsidR="002F218C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2F218C" w:rsidRDefault="002F218C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88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A87" w:rsidRDefault="002F218C">
            <w:pPr>
              <w:rPr>
                <w:b/>
              </w:rPr>
            </w:pPr>
            <w:r>
              <w:rPr>
                <w:b/>
              </w:rPr>
              <w:t>IMPORTANT FUNCTIONAL RELATIONSHIPS</w:t>
            </w:r>
          </w:p>
          <w:p w:rsidR="002F218C" w:rsidRDefault="002F218C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2F218C" w:rsidRDefault="002F218C">
            <w:r>
              <w:rPr>
                <w:b/>
              </w:rPr>
              <w:t xml:space="preserve">INTERNAL: </w:t>
            </w:r>
            <w:r w:rsidR="006A61F3">
              <w:t>Marketing &amp; Communications</w:t>
            </w:r>
            <w:r w:rsidR="00AC5328">
              <w:t xml:space="preserve">, </w:t>
            </w:r>
            <w:r w:rsidR="00A84A87">
              <w:t>Managing Director</w:t>
            </w:r>
            <w:r w:rsidRPr="00AC5328">
              <w:t xml:space="preserve">, Airport Operations Manager, </w:t>
            </w:r>
            <w:r w:rsidR="00AC5328">
              <w:t>Terminal Duty Managers</w:t>
            </w:r>
          </w:p>
          <w:p w:rsidR="002F218C" w:rsidRDefault="002F218C"/>
          <w:p w:rsidR="002F218C" w:rsidRDefault="002F218C">
            <w:r>
              <w:rPr>
                <w:b/>
              </w:rPr>
              <w:t xml:space="preserve">EXTERNAL:   </w:t>
            </w:r>
            <w:r>
              <w:t>Airport tenants and concessionaires, Airlines, Tour Operators, Tourist Agencies</w:t>
            </w:r>
            <w:r w:rsidR="00CC2163">
              <w:t xml:space="preserve">, </w:t>
            </w:r>
            <w:r w:rsidR="00D86D1D">
              <w:t>Cornwall Development Company</w:t>
            </w:r>
            <w:r>
              <w:t>, PR agencies</w:t>
            </w:r>
            <w:r w:rsidR="00D86D1D">
              <w:t xml:space="preserve">, TV &amp; Radio Media, Journalists , Cornwall Council </w:t>
            </w:r>
            <w:r w:rsidR="00A84A87">
              <w:t xml:space="preserve">&amp; </w:t>
            </w:r>
            <w:proofErr w:type="spellStart"/>
            <w:r w:rsidR="00A84A87">
              <w:t>Corserv</w:t>
            </w:r>
            <w:proofErr w:type="spellEnd"/>
            <w:r w:rsidR="00A84A87">
              <w:t xml:space="preserve"> </w:t>
            </w:r>
            <w:r w:rsidR="00D86D1D">
              <w:t>Communications Department</w:t>
            </w:r>
          </w:p>
          <w:p w:rsidR="002F218C" w:rsidRDefault="002F218C"/>
        </w:tc>
      </w:tr>
      <w:tr w:rsidR="002F218C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2F218C" w:rsidRDefault="002F218C">
            <w:pPr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88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18C" w:rsidRDefault="002F218C">
            <w:pPr>
              <w:jc w:val="both"/>
            </w:pPr>
            <w:r>
              <w:rPr>
                <w:b/>
              </w:rPr>
              <w:t>MAIN PURPOSE OF JOB:</w:t>
            </w:r>
            <w:r>
              <w:t xml:space="preserve">  </w:t>
            </w:r>
          </w:p>
          <w:p w:rsidR="002F218C" w:rsidRDefault="002F218C">
            <w:pPr>
              <w:jc w:val="both"/>
            </w:pPr>
            <w:r>
              <w:t xml:space="preserve"> </w:t>
            </w:r>
          </w:p>
          <w:p w:rsidR="00A84A87" w:rsidRPr="00A84A87" w:rsidRDefault="00A84A87" w:rsidP="00A84A87">
            <w:pPr>
              <w:rPr>
                <w:rFonts w:cs="Arial"/>
              </w:rPr>
            </w:pPr>
            <w:r>
              <w:rPr>
                <w:rFonts w:cs="Arial"/>
              </w:rPr>
              <w:t>Y</w:t>
            </w:r>
            <w:r w:rsidRPr="00A84A87">
              <w:rPr>
                <w:rFonts w:cs="Arial"/>
              </w:rPr>
              <w:t xml:space="preserve">ou will be </w:t>
            </w:r>
            <w:r>
              <w:rPr>
                <w:rFonts w:cs="Arial"/>
              </w:rPr>
              <w:t>required to</w:t>
            </w:r>
            <w:r w:rsidRPr="00A84A87">
              <w:rPr>
                <w:rFonts w:cs="Arial"/>
              </w:rPr>
              <w:t xml:space="preserve"> plan and manage a range of marketing campaigns and projects for the Airport and you’ll work closely with teams across the business to manage the Airport brand and ensure consistency throughout.</w:t>
            </w:r>
          </w:p>
          <w:p w:rsidR="002F218C" w:rsidRDefault="002F218C">
            <w:pPr>
              <w:jc w:val="both"/>
              <w:rPr>
                <w:caps/>
              </w:rPr>
            </w:pPr>
          </w:p>
        </w:tc>
      </w:tr>
      <w:tr w:rsidR="002F218C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2F218C" w:rsidRDefault="002F218C">
            <w:pPr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88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18C" w:rsidRDefault="002F218C">
            <w:pPr>
              <w:jc w:val="both"/>
            </w:pPr>
            <w:r>
              <w:rPr>
                <w:b/>
              </w:rPr>
              <w:t>MAIN DUTIES AND RESPONSIBILITIES:</w:t>
            </w:r>
          </w:p>
          <w:p w:rsidR="002F218C" w:rsidRDefault="002F218C">
            <w:pPr>
              <w:jc w:val="both"/>
            </w:pPr>
          </w:p>
        </w:tc>
      </w:tr>
      <w:tr w:rsidR="002F218C" w:rsidTr="006309D2">
        <w:trPr>
          <w:trHeight w:val="567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2F218C" w:rsidRDefault="002F218C">
            <w:pPr>
              <w:rPr>
                <w:b/>
              </w:rPr>
            </w:pPr>
            <w:r>
              <w:rPr>
                <w:b/>
              </w:rPr>
              <w:t>7.1</w:t>
            </w:r>
          </w:p>
          <w:p w:rsidR="002F218C" w:rsidRDefault="002F218C">
            <w:pPr>
              <w:rPr>
                <w:b/>
              </w:rPr>
            </w:pPr>
          </w:p>
          <w:p w:rsidR="002F218C" w:rsidRDefault="002F218C">
            <w:pPr>
              <w:rPr>
                <w:b/>
              </w:rPr>
            </w:pPr>
            <w:r>
              <w:rPr>
                <w:b/>
              </w:rPr>
              <w:t>7.2</w:t>
            </w:r>
          </w:p>
          <w:p w:rsidR="00140780" w:rsidRDefault="00140780">
            <w:pPr>
              <w:rPr>
                <w:b/>
              </w:rPr>
            </w:pPr>
          </w:p>
          <w:p w:rsidR="002F218C" w:rsidRDefault="002F218C">
            <w:pPr>
              <w:rPr>
                <w:b/>
              </w:rPr>
            </w:pPr>
            <w:r>
              <w:rPr>
                <w:b/>
              </w:rPr>
              <w:t>7.3</w:t>
            </w:r>
          </w:p>
          <w:p w:rsidR="00857A73" w:rsidRDefault="00857A73">
            <w:pPr>
              <w:rPr>
                <w:b/>
              </w:rPr>
            </w:pPr>
          </w:p>
          <w:p w:rsidR="00857A73" w:rsidRDefault="00857A73">
            <w:pPr>
              <w:rPr>
                <w:b/>
              </w:rPr>
            </w:pPr>
            <w:r>
              <w:rPr>
                <w:b/>
              </w:rPr>
              <w:t>7.4</w:t>
            </w:r>
          </w:p>
          <w:p w:rsidR="002F218C" w:rsidRDefault="002F218C">
            <w:pPr>
              <w:rPr>
                <w:b/>
              </w:rPr>
            </w:pPr>
          </w:p>
          <w:p w:rsidR="00A84A87" w:rsidRDefault="00A84A87">
            <w:pPr>
              <w:rPr>
                <w:b/>
              </w:rPr>
            </w:pPr>
          </w:p>
          <w:p w:rsidR="002F218C" w:rsidRDefault="00CC2163">
            <w:pPr>
              <w:rPr>
                <w:b/>
              </w:rPr>
            </w:pPr>
            <w:r>
              <w:rPr>
                <w:b/>
              </w:rPr>
              <w:t>7.5</w:t>
            </w:r>
          </w:p>
          <w:p w:rsidR="002F218C" w:rsidRDefault="002F218C">
            <w:pPr>
              <w:rPr>
                <w:b/>
              </w:rPr>
            </w:pPr>
          </w:p>
          <w:p w:rsidR="002F218C" w:rsidRDefault="00CC2163">
            <w:pPr>
              <w:rPr>
                <w:b/>
              </w:rPr>
            </w:pPr>
            <w:r>
              <w:rPr>
                <w:b/>
              </w:rPr>
              <w:t>7.6</w:t>
            </w:r>
          </w:p>
          <w:p w:rsidR="00CC2163" w:rsidRDefault="00CC2163">
            <w:pPr>
              <w:rPr>
                <w:b/>
              </w:rPr>
            </w:pPr>
          </w:p>
          <w:p w:rsidR="00CC2163" w:rsidRDefault="00CC2163">
            <w:pPr>
              <w:rPr>
                <w:b/>
              </w:rPr>
            </w:pPr>
            <w:r>
              <w:rPr>
                <w:b/>
              </w:rPr>
              <w:t>7.7</w:t>
            </w:r>
          </w:p>
          <w:p w:rsidR="00D541FE" w:rsidRDefault="00D541FE">
            <w:pPr>
              <w:rPr>
                <w:b/>
              </w:rPr>
            </w:pPr>
          </w:p>
          <w:p w:rsidR="00D57F88" w:rsidRDefault="00D57F88">
            <w:pPr>
              <w:rPr>
                <w:b/>
              </w:rPr>
            </w:pPr>
          </w:p>
          <w:p w:rsidR="00D541FE" w:rsidRDefault="006E20F8">
            <w:pPr>
              <w:rPr>
                <w:b/>
              </w:rPr>
            </w:pPr>
            <w:r>
              <w:rPr>
                <w:b/>
              </w:rPr>
              <w:lastRenderedPageBreak/>
              <w:t>7.8</w:t>
            </w:r>
          </w:p>
          <w:p w:rsidR="00FB31E1" w:rsidRDefault="00FB31E1">
            <w:pPr>
              <w:rPr>
                <w:b/>
              </w:rPr>
            </w:pPr>
          </w:p>
          <w:p w:rsidR="00D541FE" w:rsidRDefault="006E20F8">
            <w:pPr>
              <w:rPr>
                <w:b/>
              </w:rPr>
            </w:pPr>
            <w:r>
              <w:rPr>
                <w:b/>
              </w:rPr>
              <w:t>7.9</w:t>
            </w:r>
          </w:p>
          <w:p w:rsidR="00D541FE" w:rsidRDefault="00D541FE">
            <w:pPr>
              <w:rPr>
                <w:b/>
              </w:rPr>
            </w:pPr>
          </w:p>
          <w:p w:rsidR="00D541FE" w:rsidRDefault="006E20F8">
            <w:pPr>
              <w:rPr>
                <w:b/>
              </w:rPr>
            </w:pPr>
            <w:r>
              <w:rPr>
                <w:b/>
              </w:rPr>
              <w:t>7.10</w:t>
            </w:r>
          </w:p>
          <w:p w:rsidR="00D541FE" w:rsidRDefault="00D541FE">
            <w:pPr>
              <w:rPr>
                <w:b/>
              </w:rPr>
            </w:pPr>
          </w:p>
          <w:p w:rsidR="00D57F88" w:rsidRDefault="00D57F88">
            <w:pPr>
              <w:rPr>
                <w:b/>
              </w:rPr>
            </w:pPr>
          </w:p>
          <w:p w:rsidR="00D541FE" w:rsidRDefault="006E20F8">
            <w:pPr>
              <w:rPr>
                <w:b/>
              </w:rPr>
            </w:pPr>
            <w:r>
              <w:rPr>
                <w:b/>
              </w:rPr>
              <w:t>7.11</w:t>
            </w:r>
          </w:p>
          <w:p w:rsidR="00D541FE" w:rsidRDefault="00D541FE">
            <w:pPr>
              <w:rPr>
                <w:b/>
              </w:rPr>
            </w:pPr>
          </w:p>
          <w:p w:rsidR="008227E7" w:rsidRDefault="008227E7">
            <w:pPr>
              <w:rPr>
                <w:b/>
              </w:rPr>
            </w:pPr>
          </w:p>
          <w:p w:rsidR="00D541FE" w:rsidRDefault="006E20F8">
            <w:pPr>
              <w:rPr>
                <w:b/>
              </w:rPr>
            </w:pPr>
            <w:r>
              <w:rPr>
                <w:b/>
              </w:rPr>
              <w:t>7.12</w:t>
            </w:r>
          </w:p>
          <w:p w:rsidR="008227E7" w:rsidRDefault="008227E7">
            <w:pPr>
              <w:rPr>
                <w:b/>
              </w:rPr>
            </w:pPr>
          </w:p>
          <w:p w:rsidR="00D541FE" w:rsidRDefault="00D541FE">
            <w:pPr>
              <w:rPr>
                <w:b/>
              </w:rPr>
            </w:pPr>
            <w:r>
              <w:rPr>
                <w:b/>
              </w:rPr>
              <w:t>7.1</w:t>
            </w:r>
            <w:r w:rsidR="006E20F8">
              <w:rPr>
                <w:b/>
              </w:rPr>
              <w:t>3</w:t>
            </w:r>
          </w:p>
          <w:p w:rsidR="00D57F88" w:rsidRDefault="00D57F88">
            <w:pPr>
              <w:rPr>
                <w:b/>
              </w:rPr>
            </w:pPr>
          </w:p>
          <w:p w:rsidR="00D57F88" w:rsidRDefault="00D57F88">
            <w:pPr>
              <w:rPr>
                <w:b/>
              </w:rPr>
            </w:pPr>
            <w:r>
              <w:rPr>
                <w:b/>
              </w:rPr>
              <w:t>7.14</w:t>
            </w:r>
          </w:p>
          <w:p w:rsidR="00D57F88" w:rsidRDefault="00D57F88">
            <w:pPr>
              <w:rPr>
                <w:b/>
              </w:rPr>
            </w:pPr>
          </w:p>
          <w:p w:rsidR="00D57F88" w:rsidRDefault="00D57F88">
            <w:pPr>
              <w:rPr>
                <w:b/>
              </w:rPr>
            </w:pPr>
            <w:r>
              <w:rPr>
                <w:b/>
              </w:rPr>
              <w:t>7.15</w:t>
            </w:r>
          </w:p>
          <w:p w:rsidR="00D57F88" w:rsidRDefault="00D57F88">
            <w:pPr>
              <w:rPr>
                <w:b/>
              </w:rPr>
            </w:pPr>
          </w:p>
          <w:p w:rsidR="00D57F88" w:rsidRDefault="00D57F88">
            <w:pPr>
              <w:rPr>
                <w:b/>
              </w:rPr>
            </w:pPr>
          </w:p>
          <w:p w:rsidR="00D57F88" w:rsidRDefault="00D57F88">
            <w:pPr>
              <w:rPr>
                <w:b/>
              </w:rPr>
            </w:pPr>
            <w:r>
              <w:rPr>
                <w:b/>
              </w:rPr>
              <w:t>7.16</w:t>
            </w:r>
          </w:p>
        </w:tc>
        <w:tc>
          <w:tcPr>
            <w:tcW w:w="88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A87" w:rsidRPr="00A84A87" w:rsidRDefault="00A84A87" w:rsidP="00A84A87">
            <w:pPr>
              <w:spacing w:after="200" w:line="276" w:lineRule="auto"/>
              <w:rPr>
                <w:rFonts w:cs="Arial"/>
              </w:rPr>
            </w:pPr>
            <w:r w:rsidRPr="00A84A87">
              <w:rPr>
                <w:rFonts w:cs="Arial"/>
              </w:rPr>
              <w:lastRenderedPageBreak/>
              <w:t>Plan, implement and measure marketing campaign activities</w:t>
            </w:r>
          </w:p>
          <w:p w:rsidR="00A84A87" w:rsidRPr="00A84A87" w:rsidRDefault="00A84A87" w:rsidP="00A84A87">
            <w:pPr>
              <w:spacing w:after="200" w:line="276" w:lineRule="auto"/>
              <w:rPr>
                <w:rFonts w:cs="Arial"/>
              </w:rPr>
            </w:pPr>
            <w:r w:rsidRPr="00A84A87">
              <w:rPr>
                <w:rFonts w:cs="Arial"/>
              </w:rPr>
              <w:t>Create compelling content for online and offline campaigns</w:t>
            </w:r>
          </w:p>
          <w:p w:rsidR="00170A39" w:rsidRDefault="00A84A87">
            <w:pPr>
              <w:pStyle w:val="ListParagraph"/>
              <w:ind w:left="0"/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Keep the Airport website up to date and continuously evolving</w:t>
            </w:r>
          </w:p>
          <w:p w:rsidR="00140780" w:rsidRDefault="00140780">
            <w:pPr>
              <w:pStyle w:val="ListParagraph"/>
              <w:ind w:left="0"/>
              <w:jc w:val="both"/>
              <w:rPr>
                <w:rFonts w:ascii="Arial" w:hAnsi="Arial"/>
                <w:sz w:val="22"/>
              </w:rPr>
            </w:pPr>
          </w:p>
          <w:p w:rsidR="00E15F6C" w:rsidRPr="00140780" w:rsidRDefault="00A84A87">
            <w:pPr>
              <w:pStyle w:val="ListParagraph"/>
              <w:ind w:left="0"/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Manage the A</w:t>
            </w:r>
            <w:r w:rsidR="00140780" w:rsidRPr="00140780">
              <w:rPr>
                <w:rFonts w:ascii="Arial" w:hAnsi="Arial"/>
                <w:sz w:val="22"/>
              </w:rPr>
              <w:t>irport’s social media presence</w:t>
            </w:r>
            <w:r>
              <w:rPr>
                <w:rFonts w:ascii="Arial" w:hAnsi="Arial"/>
                <w:sz w:val="22"/>
              </w:rPr>
              <w:t>, helping to identify new platform opportunities and developing and implementing platform strategies</w:t>
            </w:r>
          </w:p>
          <w:p w:rsidR="00140780" w:rsidRDefault="00140780">
            <w:pPr>
              <w:pStyle w:val="ListParagraph"/>
              <w:ind w:left="0"/>
              <w:jc w:val="both"/>
              <w:rPr>
                <w:rFonts w:ascii="Arial" w:hAnsi="Arial"/>
                <w:color w:val="FF0000"/>
                <w:sz w:val="22"/>
              </w:rPr>
            </w:pPr>
          </w:p>
          <w:p w:rsidR="00140780" w:rsidRPr="00140780" w:rsidRDefault="00140780">
            <w:pPr>
              <w:pStyle w:val="ListParagraph"/>
              <w:ind w:left="0"/>
              <w:jc w:val="both"/>
              <w:rPr>
                <w:rFonts w:ascii="Arial" w:hAnsi="Arial"/>
                <w:sz w:val="22"/>
              </w:rPr>
            </w:pPr>
            <w:r w:rsidRPr="00140780">
              <w:rPr>
                <w:rFonts w:ascii="Arial" w:hAnsi="Arial"/>
                <w:sz w:val="22"/>
              </w:rPr>
              <w:t>Deal with press and advertising enquiries</w:t>
            </w:r>
          </w:p>
          <w:p w:rsidR="00140780" w:rsidRDefault="00140780">
            <w:pPr>
              <w:pStyle w:val="ListParagraph"/>
              <w:ind w:left="0"/>
              <w:jc w:val="both"/>
              <w:rPr>
                <w:rFonts w:ascii="Arial" w:hAnsi="Arial"/>
                <w:color w:val="FF0000"/>
                <w:sz w:val="22"/>
              </w:rPr>
            </w:pPr>
          </w:p>
          <w:p w:rsidR="002F218C" w:rsidRDefault="00140780" w:rsidP="00140780">
            <w:pPr>
              <w:pStyle w:val="ListParagraph"/>
              <w:ind w:left="0"/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Preparation and distribution of email marketing campaigns</w:t>
            </w:r>
          </w:p>
          <w:p w:rsidR="00FB31E1" w:rsidRDefault="00FB31E1" w:rsidP="00140780">
            <w:pPr>
              <w:pStyle w:val="ListParagraph"/>
              <w:ind w:left="0"/>
              <w:jc w:val="both"/>
              <w:rPr>
                <w:rFonts w:ascii="Arial" w:hAnsi="Arial"/>
                <w:sz w:val="22"/>
              </w:rPr>
            </w:pPr>
          </w:p>
          <w:p w:rsidR="00FB31E1" w:rsidRDefault="00FB31E1" w:rsidP="00140780">
            <w:pPr>
              <w:pStyle w:val="ListParagraph"/>
              <w:ind w:left="0"/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Produce artwork for ad</w:t>
            </w:r>
            <w:r w:rsidR="00D57F88">
              <w:rPr>
                <w:rFonts w:ascii="Arial" w:hAnsi="Arial"/>
                <w:sz w:val="22"/>
              </w:rPr>
              <w:t>verts and other materials</w:t>
            </w:r>
            <w:r>
              <w:rPr>
                <w:rFonts w:ascii="Arial" w:hAnsi="Arial"/>
                <w:sz w:val="22"/>
              </w:rPr>
              <w:t>, liaising with</w:t>
            </w:r>
            <w:r w:rsidR="006A61F3">
              <w:rPr>
                <w:rFonts w:ascii="Arial" w:hAnsi="Arial"/>
                <w:sz w:val="22"/>
              </w:rPr>
              <w:t xml:space="preserve"> external agencies as necessary</w:t>
            </w:r>
          </w:p>
          <w:p w:rsidR="00D57F88" w:rsidRPr="00170A39" w:rsidRDefault="00D57F88" w:rsidP="00140780">
            <w:pPr>
              <w:pStyle w:val="ListParagraph"/>
              <w:ind w:left="0"/>
              <w:jc w:val="both"/>
              <w:rPr>
                <w:rFonts w:ascii="Arial" w:hAnsi="Arial"/>
                <w:sz w:val="22"/>
              </w:rPr>
            </w:pPr>
          </w:p>
          <w:p w:rsidR="00FB31E1" w:rsidRPr="00D57F88" w:rsidRDefault="00D57F88" w:rsidP="00FB31E1">
            <w:r w:rsidRPr="00D57F88">
              <w:lastRenderedPageBreak/>
              <w:t>Draft press releases and manage local media contact database</w:t>
            </w:r>
          </w:p>
          <w:p w:rsidR="00D57F88" w:rsidRDefault="00D57F88" w:rsidP="00FB31E1">
            <w:pPr>
              <w:rPr>
                <w:color w:val="FF0000"/>
              </w:rPr>
            </w:pPr>
          </w:p>
          <w:p w:rsidR="00FB31E1" w:rsidRDefault="008227E7" w:rsidP="00FB31E1">
            <w:r w:rsidRPr="008227E7">
              <w:t>Assist</w:t>
            </w:r>
            <w:r w:rsidR="00D57F88">
              <w:t xml:space="preserve"> with creating and developing effective PR networks</w:t>
            </w:r>
          </w:p>
          <w:p w:rsidR="008227E7" w:rsidRDefault="008227E7" w:rsidP="00FB31E1"/>
          <w:p w:rsidR="008227E7" w:rsidRDefault="008227E7" w:rsidP="00FB31E1">
            <w:r>
              <w:t xml:space="preserve">Assist </w:t>
            </w:r>
            <w:r w:rsidR="00D57F88">
              <w:t>in improving the customer experience in respect of the Airport terminal i.e. signage</w:t>
            </w:r>
          </w:p>
          <w:p w:rsidR="00D57F88" w:rsidRDefault="00D57F88" w:rsidP="00FB31E1"/>
          <w:p w:rsidR="00D57F88" w:rsidRDefault="00D57F88" w:rsidP="00FB31E1">
            <w:r>
              <w:t>Be a brand ambassador, ensuring correct use and consistency throughout the business and at every customer touch point</w:t>
            </w:r>
          </w:p>
          <w:p w:rsidR="00D57F88" w:rsidRDefault="00D57F88" w:rsidP="00FB31E1"/>
          <w:p w:rsidR="008227E7" w:rsidRDefault="00D57F88" w:rsidP="00FB31E1">
            <w:r>
              <w:t>Prepare and analyse customer surveys</w:t>
            </w:r>
            <w:bookmarkStart w:id="0" w:name="_GoBack"/>
            <w:bookmarkEnd w:id="0"/>
          </w:p>
          <w:p w:rsidR="00D57F88" w:rsidRDefault="00D57F88" w:rsidP="00FB31E1"/>
          <w:p w:rsidR="00D57F88" w:rsidRDefault="00D57F88" w:rsidP="00FB31E1">
            <w:r>
              <w:t>Optimise revenue generation from terminal advertising</w:t>
            </w:r>
          </w:p>
          <w:p w:rsidR="00D57F88" w:rsidRDefault="00D57F88" w:rsidP="00FB31E1">
            <w:pPr>
              <w:rPr>
                <w:color w:val="FF0000"/>
              </w:rPr>
            </w:pPr>
          </w:p>
          <w:p w:rsidR="00D57F88" w:rsidRDefault="00D57F88" w:rsidP="00FB31E1">
            <w:r w:rsidRPr="00D57F88">
              <w:t>Assist with marketing projects as required</w:t>
            </w:r>
          </w:p>
          <w:p w:rsidR="00D57F88" w:rsidRDefault="00D57F88" w:rsidP="00FB31E1"/>
          <w:p w:rsidR="00D57F88" w:rsidRDefault="00D57F88" w:rsidP="00FB31E1">
            <w:r w:rsidRPr="00D57F88">
              <w:t>Assist with and attend events, either on or off site (this may on occasion be outside normal working hours)</w:t>
            </w:r>
          </w:p>
          <w:p w:rsidR="00D57F88" w:rsidRDefault="00D57F88" w:rsidP="00FB31E1"/>
          <w:p w:rsidR="00D57F88" w:rsidRPr="00E15F6C" w:rsidRDefault="00D57F88" w:rsidP="00FB31E1">
            <w:pPr>
              <w:rPr>
                <w:color w:val="FF0000"/>
              </w:rPr>
            </w:pPr>
            <w:r>
              <w:t>Any other activity as required of the post</w:t>
            </w:r>
          </w:p>
        </w:tc>
      </w:tr>
      <w:tr w:rsidR="002F218C" w:rsidTr="006309D2">
        <w:trPr>
          <w:trHeight w:val="149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2F218C" w:rsidRDefault="002F218C">
            <w:pPr>
              <w:rPr>
                <w:b/>
              </w:rPr>
            </w:pPr>
          </w:p>
        </w:tc>
        <w:tc>
          <w:tcPr>
            <w:tcW w:w="88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18C" w:rsidRPr="00E15F6C" w:rsidRDefault="002F218C" w:rsidP="006309D2">
            <w:pPr>
              <w:overflowPunct/>
              <w:autoSpaceDE/>
              <w:autoSpaceDN/>
              <w:adjustRightInd/>
              <w:jc w:val="both"/>
              <w:textAlignment w:val="auto"/>
              <w:rPr>
                <w:color w:val="FF0000"/>
              </w:rPr>
            </w:pPr>
          </w:p>
        </w:tc>
      </w:tr>
      <w:tr w:rsidR="002F218C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2F218C" w:rsidRDefault="002F218C">
            <w:pPr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88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18C" w:rsidRDefault="002F218C">
            <w:pPr>
              <w:jc w:val="both"/>
              <w:rPr>
                <w:b/>
              </w:rPr>
            </w:pPr>
            <w:r>
              <w:rPr>
                <w:b/>
              </w:rPr>
              <w:t>RULES AND PROCEDURES</w:t>
            </w:r>
          </w:p>
          <w:p w:rsidR="002F218C" w:rsidRDefault="002F218C">
            <w:pPr>
              <w:jc w:val="both"/>
              <w:rPr>
                <w:b/>
              </w:rPr>
            </w:pPr>
          </w:p>
        </w:tc>
      </w:tr>
      <w:tr w:rsidR="002F218C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2F218C" w:rsidRDefault="002F218C">
            <w:pPr>
              <w:rPr>
                <w:b/>
              </w:rPr>
            </w:pPr>
            <w:r>
              <w:rPr>
                <w:b/>
              </w:rPr>
              <w:t>8.1</w:t>
            </w:r>
          </w:p>
          <w:p w:rsidR="002F218C" w:rsidRDefault="002F218C">
            <w:pPr>
              <w:rPr>
                <w:b/>
              </w:rPr>
            </w:pPr>
          </w:p>
          <w:p w:rsidR="002F218C" w:rsidRDefault="002F218C">
            <w:pPr>
              <w:rPr>
                <w:b/>
              </w:rPr>
            </w:pPr>
          </w:p>
          <w:p w:rsidR="002F218C" w:rsidRDefault="002F218C">
            <w:pPr>
              <w:rPr>
                <w:b/>
              </w:rPr>
            </w:pPr>
          </w:p>
          <w:p w:rsidR="002F218C" w:rsidRDefault="002F218C">
            <w:pPr>
              <w:rPr>
                <w:b/>
              </w:rPr>
            </w:pPr>
            <w:r>
              <w:rPr>
                <w:b/>
              </w:rPr>
              <w:t>8.2</w:t>
            </w:r>
          </w:p>
        </w:tc>
        <w:tc>
          <w:tcPr>
            <w:tcW w:w="88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18C" w:rsidRDefault="002F218C">
            <w:pPr>
              <w:jc w:val="both"/>
            </w:pPr>
            <w:r>
              <w:t>To be aware of and adhere to applicable rules, regulations, legislation and procedures e.g. Equal Opportunities Policy, Code of Conduct, national legislation (Health &amp; Safety, Data Protection.</w:t>
            </w:r>
          </w:p>
          <w:p w:rsidR="002F218C" w:rsidRDefault="002F218C">
            <w:pPr>
              <w:jc w:val="both"/>
            </w:pPr>
          </w:p>
          <w:p w:rsidR="002F218C" w:rsidRDefault="002F218C">
            <w:pPr>
              <w:jc w:val="both"/>
            </w:pPr>
            <w:r>
              <w:t>To maintain confidentiality of information acquired in the course of undertaking duties for the department.</w:t>
            </w:r>
          </w:p>
          <w:p w:rsidR="002F218C" w:rsidRDefault="002F218C">
            <w:pPr>
              <w:jc w:val="both"/>
            </w:pPr>
          </w:p>
        </w:tc>
      </w:tr>
      <w:tr w:rsidR="002F218C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2F218C" w:rsidRDefault="002F218C">
            <w:pPr>
              <w:rPr>
                <w:b/>
              </w:rPr>
            </w:pPr>
            <w:r>
              <w:rPr>
                <w:b/>
              </w:rPr>
              <w:t>8.3</w:t>
            </w:r>
          </w:p>
        </w:tc>
        <w:tc>
          <w:tcPr>
            <w:tcW w:w="88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18C" w:rsidRDefault="002F218C">
            <w:pPr>
              <w:jc w:val="both"/>
            </w:pPr>
            <w:r>
              <w:t>To be responsible for your own self-development, undertaking training as appropriate.</w:t>
            </w:r>
          </w:p>
          <w:p w:rsidR="002F218C" w:rsidRDefault="002F218C">
            <w:pPr>
              <w:jc w:val="both"/>
            </w:pPr>
          </w:p>
        </w:tc>
      </w:tr>
    </w:tbl>
    <w:p w:rsidR="002F218C" w:rsidRDefault="002F218C">
      <w:pPr>
        <w:pBdr>
          <w:bottom w:val="single" w:sz="12" w:space="1" w:color="auto"/>
        </w:pBdr>
      </w:pPr>
    </w:p>
    <w:p w:rsidR="002F218C" w:rsidRDefault="002F218C"/>
    <w:p w:rsidR="002F218C" w:rsidRDefault="002F218C">
      <w:r>
        <w:rPr>
          <w:b/>
        </w:rPr>
        <w:t>Job Description prepared by</w:t>
      </w:r>
      <w:r>
        <w:t xml:space="preserve">: </w:t>
      </w:r>
      <w:r w:rsidR="00763131">
        <w:t>A Smith, Marketing and Communications Manager</w:t>
      </w:r>
    </w:p>
    <w:p w:rsidR="002F218C" w:rsidRDefault="002F218C"/>
    <w:p w:rsidR="002F218C" w:rsidRDefault="002F218C">
      <w:r>
        <w:rPr>
          <w:b/>
        </w:rPr>
        <w:t>Date prepared:</w:t>
      </w:r>
      <w:r>
        <w:t xml:space="preserve"> </w:t>
      </w:r>
      <w:r w:rsidR="00D57F88">
        <w:t>July 2017</w:t>
      </w:r>
    </w:p>
    <w:p w:rsidR="002F218C" w:rsidRDefault="002F218C">
      <w:pPr>
        <w:pBdr>
          <w:bottom w:val="single" w:sz="12" w:space="0" w:color="auto"/>
        </w:pBdr>
      </w:pPr>
    </w:p>
    <w:p w:rsidR="002F218C" w:rsidRDefault="002F218C"/>
    <w:sectPr w:rsidR="002F218C" w:rsidSect="009A571B">
      <w:pgSz w:w="12240" w:h="15840"/>
      <w:pgMar w:top="1152" w:right="1440" w:bottom="1152" w:left="1440" w:header="706" w:footer="706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9350F"/>
    <w:multiLevelType w:val="hybridMultilevel"/>
    <w:tmpl w:val="64847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E8039F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35B5257E"/>
    <w:multiLevelType w:val="hybridMultilevel"/>
    <w:tmpl w:val="1446325E"/>
    <w:lvl w:ilvl="0" w:tplc="170436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845D8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E865E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0FE24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802E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D6AFE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95C4D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8CAB2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7DAD2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A73"/>
    <w:rsid w:val="000925EF"/>
    <w:rsid w:val="00140780"/>
    <w:rsid w:val="00170A39"/>
    <w:rsid w:val="002074E1"/>
    <w:rsid w:val="002405E7"/>
    <w:rsid w:val="0028139D"/>
    <w:rsid w:val="002F218C"/>
    <w:rsid w:val="003162CE"/>
    <w:rsid w:val="004E4932"/>
    <w:rsid w:val="004F04E1"/>
    <w:rsid w:val="00521BEE"/>
    <w:rsid w:val="005E115D"/>
    <w:rsid w:val="006309D2"/>
    <w:rsid w:val="006450EC"/>
    <w:rsid w:val="006A61F3"/>
    <w:rsid w:val="006E20F8"/>
    <w:rsid w:val="00722CD7"/>
    <w:rsid w:val="00763131"/>
    <w:rsid w:val="008227E7"/>
    <w:rsid w:val="00857A73"/>
    <w:rsid w:val="008F53D7"/>
    <w:rsid w:val="009A571B"/>
    <w:rsid w:val="009F598C"/>
    <w:rsid w:val="00A25122"/>
    <w:rsid w:val="00A65DA6"/>
    <w:rsid w:val="00A84A87"/>
    <w:rsid w:val="00AC5328"/>
    <w:rsid w:val="00B6305D"/>
    <w:rsid w:val="00B934E4"/>
    <w:rsid w:val="00B93737"/>
    <w:rsid w:val="00BB2494"/>
    <w:rsid w:val="00C04135"/>
    <w:rsid w:val="00CC2163"/>
    <w:rsid w:val="00D541FE"/>
    <w:rsid w:val="00D57F88"/>
    <w:rsid w:val="00D86D1D"/>
    <w:rsid w:val="00DC08BF"/>
    <w:rsid w:val="00E15F6C"/>
    <w:rsid w:val="00E16366"/>
    <w:rsid w:val="00F614FC"/>
    <w:rsid w:val="00FB3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571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agecontent1">
    <w:name w:val="pagecontent1"/>
    <w:basedOn w:val="DefaultParagraphFont"/>
    <w:rsid w:val="009A571B"/>
    <w:rPr>
      <w:rFonts w:ascii="Arial" w:hAnsi="Arial" w:cs="Arial" w:hint="default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9A571B"/>
    <w:pPr>
      <w:overflowPunct/>
      <w:autoSpaceDE/>
      <w:autoSpaceDN/>
      <w:adjustRightInd/>
      <w:ind w:left="720"/>
      <w:contextualSpacing/>
      <w:textAlignment w:val="auto"/>
    </w:pPr>
    <w:rPr>
      <w:rFonts w:ascii="Times New Roman" w:hAnsi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AC53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C5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571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agecontent1">
    <w:name w:val="pagecontent1"/>
    <w:basedOn w:val="DefaultParagraphFont"/>
    <w:rsid w:val="009A571B"/>
    <w:rPr>
      <w:rFonts w:ascii="Arial" w:hAnsi="Arial" w:cs="Arial" w:hint="default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9A571B"/>
    <w:pPr>
      <w:overflowPunct/>
      <w:autoSpaceDE/>
      <w:autoSpaceDN/>
      <w:adjustRightInd/>
      <w:ind w:left="720"/>
      <w:contextualSpacing/>
      <w:textAlignment w:val="auto"/>
    </w:pPr>
    <w:rPr>
      <w:rFonts w:ascii="Times New Roman" w:hAnsi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AC53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C5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A38B60D3</Template>
  <TotalTime>18</TotalTime>
  <Pages>2</Pages>
  <Words>371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Cornwall County Council</Company>
  <LinksUpToDate>false</LinksUpToDate>
  <CharactersWithSpaces>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lgroves</dc:creator>
  <cp:lastModifiedBy>Leeming Tracy</cp:lastModifiedBy>
  <cp:revision>4</cp:revision>
  <cp:lastPrinted>2014-06-24T13:50:00Z</cp:lastPrinted>
  <dcterms:created xsi:type="dcterms:W3CDTF">2017-07-14T11:20:00Z</dcterms:created>
  <dcterms:modified xsi:type="dcterms:W3CDTF">2017-07-14T12:52:00Z</dcterms:modified>
</cp:coreProperties>
</file>