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143" w:rsidRDefault="00E23EB3" w:rsidP="004D0C88">
      <w:pPr>
        <w:jc w:val="center"/>
        <w:rPr>
          <w:b/>
        </w:rPr>
      </w:pPr>
      <w:r>
        <w:rPr>
          <w:rFonts w:ascii="Verdana" w:hAnsi="Verdana"/>
          <w:noProof/>
        </w:rPr>
        <w:drawing>
          <wp:inline distT="0" distB="0" distL="0" distR="0" wp14:anchorId="1EA31F94" wp14:editId="72FF2656">
            <wp:extent cx="3705225" cy="738910"/>
            <wp:effectExtent l="0" t="0" r="0" b="0"/>
            <wp:docPr id="1" name="Picture 1" descr="C:\Users\tleeming\AppData\Local\Microsoft\Windows\Temporary Internet Files\Content.Outlook\O0EP68FZ\NQY Airport Logo2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eeming\AppData\Local\Microsoft\Windows\Temporary Internet Files\Content.Outlook\O0EP68FZ\NQY Airport Logo2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7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43" w:rsidRDefault="00074143" w:rsidP="004D0C88">
      <w:pPr>
        <w:jc w:val="center"/>
        <w:rPr>
          <w:b/>
        </w:rPr>
      </w:pPr>
    </w:p>
    <w:p w:rsidR="004D0C88" w:rsidRDefault="004D0C88" w:rsidP="004D0C88">
      <w:pPr>
        <w:jc w:val="center"/>
        <w:rPr>
          <w:b/>
        </w:rPr>
      </w:pPr>
      <w:bookmarkStart w:id="0" w:name="_GoBack"/>
      <w:bookmarkEnd w:id="0"/>
    </w:p>
    <w:p w:rsidR="004D0C88" w:rsidRDefault="004D0C88" w:rsidP="004D0C88">
      <w:pPr>
        <w:jc w:val="center"/>
        <w:rPr>
          <w:b/>
        </w:rPr>
      </w:pPr>
      <w:r>
        <w:rPr>
          <w:b/>
        </w:rPr>
        <w:t>PERSON SPECIFICATION</w:t>
      </w:r>
    </w:p>
    <w:p w:rsidR="004D0C88" w:rsidRDefault="004D0C88" w:rsidP="004D0C88">
      <w:pPr>
        <w:jc w:val="center"/>
        <w:rPr>
          <w:b/>
        </w:rPr>
      </w:pPr>
    </w:p>
    <w:p w:rsidR="004D0C88" w:rsidRDefault="004D0C88" w:rsidP="004D0C88">
      <w:pPr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"/>
        <w:gridCol w:w="3612"/>
        <w:gridCol w:w="3498"/>
        <w:gridCol w:w="1124"/>
      </w:tblGrid>
      <w:tr w:rsidR="004D0C88">
        <w:tc>
          <w:tcPr>
            <w:tcW w:w="1008" w:type="dxa"/>
          </w:tcPr>
          <w:p w:rsidR="004D0C88" w:rsidRDefault="004D0C88" w:rsidP="004D0C88">
            <w:pPr>
              <w:rPr>
                <w:b/>
              </w:rPr>
            </w:pPr>
          </w:p>
        </w:tc>
        <w:tc>
          <w:tcPr>
            <w:tcW w:w="3612" w:type="dxa"/>
          </w:tcPr>
          <w:p w:rsidR="004D0C88" w:rsidRDefault="004D0C88" w:rsidP="004D0C88">
            <w:pPr>
              <w:rPr>
                <w:b/>
              </w:rPr>
            </w:pPr>
            <w:r>
              <w:rPr>
                <w:b/>
              </w:rPr>
              <w:t>Job Title:</w:t>
            </w:r>
          </w:p>
        </w:tc>
        <w:tc>
          <w:tcPr>
            <w:tcW w:w="3498" w:type="dxa"/>
          </w:tcPr>
          <w:p w:rsidR="004D0C88" w:rsidRPr="0046316A" w:rsidRDefault="00DC403D" w:rsidP="004D0C88">
            <w:r>
              <w:t>Barista</w:t>
            </w:r>
          </w:p>
        </w:tc>
        <w:tc>
          <w:tcPr>
            <w:tcW w:w="1124" w:type="dxa"/>
          </w:tcPr>
          <w:p w:rsidR="004D0C88" w:rsidRDefault="004D0C88" w:rsidP="004D0C88">
            <w:pPr>
              <w:rPr>
                <w:b/>
              </w:rPr>
            </w:pPr>
          </w:p>
        </w:tc>
      </w:tr>
      <w:tr w:rsidR="004D0C88">
        <w:tc>
          <w:tcPr>
            <w:tcW w:w="1008" w:type="dxa"/>
          </w:tcPr>
          <w:p w:rsidR="004D0C88" w:rsidRDefault="004D0C88" w:rsidP="004D0C88">
            <w:pPr>
              <w:rPr>
                <w:b/>
              </w:rPr>
            </w:pPr>
          </w:p>
        </w:tc>
        <w:tc>
          <w:tcPr>
            <w:tcW w:w="3612" w:type="dxa"/>
          </w:tcPr>
          <w:p w:rsidR="004D0C88" w:rsidRDefault="004D0C88" w:rsidP="004D0C88">
            <w:pPr>
              <w:rPr>
                <w:b/>
              </w:rPr>
            </w:pPr>
          </w:p>
        </w:tc>
        <w:tc>
          <w:tcPr>
            <w:tcW w:w="3498" w:type="dxa"/>
          </w:tcPr>
          <w:p w:rsidR="004D0C88" w:rsidRPr="0046316A" w:rsidRDefault="004D0C88" w:rsidP="004D0C88"/>
        </w:tc>
        <w:tc>
          <w:tcPr>
            <w:tcW w:w="1124" w:type="dxa"/>
          </w:tcPr>
          <w:p w:rsidR="004D0C88" w:rsidRDefault="004D0C88" w:rsidP="004D0C88">
            <w:pPr>
              <w:rPr>
                <w:b/>
              </w:rPr>
            </w:pPr>
          </w:p>
        </w:tc>
      </w:tr>
      <w:tr w:rsidR="004D0C88">
        <w:tc>
          <w:tcPr>
            <w:tcW w:w="1008" w:type="dxa"/>
          </w:tcPr>
          <w:p w:rsidR="004D0C88" w:rsidRDefault="004D0C88" w:rsidP="004D0C88">
            <w:pPr>
              <w:rPr>
                <w:b/>
              </w:rPr>
            </w:pPr>
          </w:p>
        </w:tc>
        <w:tc>
          <w:tcPr>
            <w:tcW w:w="3612" w:type="dxa"/>
          </w:tcPr>
          <w:p w:rsidR="004D0C88" w:rsidRDefault="004D0C88" w:rsidP="004D0C88">
            <w:pPr>
              <w:rPr>
                <w:b/>
              </w:rPr>
            </w:pPr>
            <w:r>
              <w:rPr>
                <w:b/>
              </w:rPr>
              <w:t>Department:</w:t>
            </w:r>
          </w:p>
        </w:tc>
        <w:tc>
          <w:tcPr>
            <w:tcW w:w="3498" w:type="dxa"/>
          </w:tcPr>
          <w:p w:rsidR="004D0C88" w:rsidRPr="0046316A" w:rsidRDefault="0060095F" w:rsidP="004D0C88">
            <w:smartTag w:uri="urn:schemas-microsoft-com:office:smarttags" w:element="place">
              <w:smartTag w:uri="urn:schemas-microsoft-com:office:smarttags" w:element="PlaceName">
                <w:r>
                  <w:t>Newquay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Airport</w:t>
                </w:r>
              </w:smartTag>
            </w:smartTag>
          </w:p>
        </w:tc>
        <w:tc>
          <w:tcPr>
            <w:tcW w:w="1124" w:type="dxa"/>
          </w:tcPr>
          <w:p w:rsidR="004D0C88" w:rsidRDefault="004D0C88" w:rsidP="004D0C88">
            <w:pPr>
              <w:rPr>
                <w:b/>
              </w:rPr>
            </w:pPr>
          </w:p>
        </w:tc>
      </w:tr>
      <w:tr w:rsidR="004D0C88">
        <w:tc>
          <w:tcPr>
            <w:tcW w:w="1008" w:type="dxa"/>
          </w:tcPr>
          <w:p w:rsidR="004D0C88" w:rsidRDefault="004D0C88" w:rsidP="004D0C88">
            <w:pPr>
              <w:rPr>
                <w:b/>
              </w:rPr>
            </w:pPr>
          </w:p>
        </w:tc>
        <w:tc>
          <w:tcPr>
            <w:tcW w:w="3612" w:type="dxa"/>
          </w:tcPr>
          <w:p w:rsidR="004D0C88" w:rsidRDefault="004D0C88" w:rsidP="004D0C88">
            <w:pPr>
              <w:rPr>
                <w:b/>
              </w:rPr>
            </w:pPr>
          </w:p>
        </w:tc>
        <w:tc>
          <w:tcPr>
            <w:tcW w:w="3498" w:type="dxa"/>
          </w:tcPr>
          <w:p w:rsidR="004D0C88" w:rsidRPr="0046316A" w:rsidRDefault="004D0C88" w:rsidP="004D0C88"/>
        </w:tc>
        <w:tc>
          <w:tcPr>
            <w:tcW w:w="1124" w:type="dxa"/>
          </w:tcPr>
          <w:p w:rsidR="004D0C88" w:rsidRDefault="004D0C88" w:rsidP="004D0C88">
            <w:pPr>
              <w:rPr>
                <w:b/>
              </w:rPr>
            </w:pPr>
          </w:p>
        </w:tc>
      </w:tr>
      <w:tr w:rsidR="00C147F4">
        <w:tc>
          <w:tcPr>
            <w:tcW w:w="1008" w:type="dxa"/>
          </w:tcPr>
          <w:p w:rsidR="00C147F4" w:rsidRDefault="00C147F4" w:rsidP="004D0C88">
            <w:pPr>
              <w:rPr>
                <w:b/>
              </w:rPr>
            </w:pPr>
          </w:p>
        </w:tc>
        <w:tc>
          <w:tcPr>
            <w:tcW w:w="3612" w:type="dxa"/>
          </w:tcPr>
          <w:p w:rsidR="00C147F4" w:rsidRDefault="00C147F4" w:rsidP="004D0C88">
            <w:pPr>
              <w:rPr>
                <w:b/>
              </w:rPr>
            </w:pPr>
            <w:r>
              <w:rPr>
                <w:b/>
              </w:rPr>
              <w:t>Person Specification</w:t>
            </w:r>
          </w:p>
          <w:p w:rsidR="00C147F4" w:rsidRDefault="00C147F4" w:rsidP="004D0C88">
            <w:pPr>
              <w:rPr>
                <w:b/>
              </w:rPr>
            </w:pPr>
            <w:r>
              <w:rPr>
                <w:b/>
              </w:rPr>
              <w:t>Prepared by:</w:t>
            </w:r>
          </w:p>
        </w:tc>
        <w:tc>
          <w:tcPr>
            <w:tcW w:w="3498" w:type="dxa"/>
          </w:tcPr>
          <w:p w:rsidR="00C147F4" w:rsidRPr="0046316A" w:rsidRDefault="00DC403D" w:rsidP="004D0C88">
            <w:r>
              <w:t>Richard Thomasson</w:t>
            </w:r>
          </w:p>
        </w:tc>
        <w:tc>
          <w:tcPr>
            <w:tcW w:w="1124" w:type="dxa"/>
          </w:tcPr>
          <w:p w:rsidR="00C147F4" w:rsidRDefault="00C147F4" w:rsidP="004D0C88">
            <w:pPr>
              <w:rPr>
                <w:b/>
              </w:rPr>
            </w:pPr>
          </w:p>
        </w:tc>
      </w:tr>
      <w:tr w:rsidR="00C147F4">
        <w:tc>
          <w:tcPr>
            <w:tcW w:w="1008" w:type="dxa"/>
          </w:tcPr>
          <w:p w:rsidR="00C147F4" w:rsidRDefault="00C147F4" w:rsidP="004D0C88">
            <w:pPr>
              <w:rPr>
                <w:b/>
              </w:rPr>
            </w:pPr>
          </w:p>
        </w:tc>
        <w:tc>
          <w:tcPr>
            <w:tcW w:w="3612" w:type="dxa"/>
          </w:tcPr>
          <w:p w:rsidR="00C147F4" w:rsidRDefault="00C147F4" w:rsidP="004D0C88">
            <w:pPr>
              <w:rPr>
                <w:b/>
              </w:rPr>
            </w:pPr>
          </w:p>
        </w:tc>
        <w:tc>
          <w:tcPr>
            <w:tcW w:w="3498" w:type="dxa"/>
          </w:tcPr>
          <w:p w:rsidR="00C147F4" w:rsidRPr="0046316A" w:rsidRDefault="00C147F4" w:rsidP="004D0C88"/>
        </w:tc>
        <w:tc>
          <w:tcPr>
            <w:tcW w:w="1124" w:type="dxa"/>
          </w:tcPr>
          <w:p w:rsidR="00C147F4" w:rsidRDefault="00C147F4" w:rsidP="004D0C88">
            <w:pPr>
              <w:rPr>
                <w:b/>
              </w:rPr>
            </w:pPr>
          </w:p>
        </w:tc>
      </w:tr>
      <w:tr w:rsidR="00C147F4">
        <w:tc>
          <w:tcPr>
            <w:tcW w:w="1008" w:type="dxa"/>
          </w:tcPr>
          <w:p w:rsidR="00C147F4" w:rsidRDefault="00C147F4" w:rsidP="004D0C88">
            <w:pPr>
              <w:rPr>
                <w:b/>
              </w:rPr>
            </w:pPr>
          </w:p>
        </w:tc>
        <w:tc>
          <w:tcPr>
            <w:tcW w:w="3612" w:type="dxa"/>
          </w:tcPr>
          <w:p w:rsidR="00C147F4" w:rsidRDefault="00C147F4" w:rsidP="004D0C88">
            <w:pPr>
              <w:rPr>
                <w:b/>
              </w:rPr>
            </w:pPr>
            <w:r>
              <w:rPr>
                <w:b/>
              </w:rPr>
              <w:t>Date Prepared:</w:t>
            </w:r>
          </w:p>
        </w:tc>
        <w:tc>
          <w:tcPr>
            <w:tcW w:w="3498" w:type="dxa"/>
          </w:tcPr>
          <w:p w:rsidR="00C147F4" w:rsidRPr="0046316A" w:rsidRDefault="00DC403D" w:rsidP="004D0C88">
            <w:r>
              <w:t>February 2014</w:t>
            </w:r>
          </w:p>
        </w:tc>
        <w:tc>
          <w:tcPr>
            <w:tcW w:w="1124" w:type="dxa"/>
          </w:tcPr>
          <w:p w:rsidR="00C147F4" w:rsidRDefault="00C147F4" w:rsidP="004D0C88">
            <w:pPr>
              <w:rPr>
                <w:b/>
              </w:rPr>
            </w:pPr>
          </w:p>
        </w:tc>
      </w:tr>
    </w:tbl>
    <w:p w:rsidR="004D0C88" w:rsidRDefault="004D0C88" w:rsidP="004D0C88">
      <w:pPr>
        <w:rPr>
          <w:b/>
        </w:rPr>
      </w:pPr>
    </w:p>
    <w:p w:rsidR="00C147F4" w:rsidRDefault="00C147F4" w:rsidP="004D0C88">
      <w:pPr>
        <w:rPr>
          <w:b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310"/>
        <w:gridCol w:w="2310"/>
        <w:gridCol w:w="2311"/>
        <w:gridCol w:w="2311"/>
      </w:tblGrid>
      <w:tr w:rsidR="00C147F4">
        <w:tc>
          <w:tcPr>
            <w:tcW w:w="2310" w:type="dxa"/>
          </w:tcPr>
          <w:p w:rsidR="00C147F4" w:rsidRDefault="00C147F4" w:rsidP="004D0C88">
            <w:pPr>
              <w:rPr>
                <w:b/>
              </w:rPr>
            </w:pPr>
            <w:r>
              <w:rPr>
                <w:b/>
              </w:rPr>
              <w:t>ATTRIBUTES</w:t>
            </w:r>
          </w:p>
        </w:tc>
        <w:tc>
          <w:tcPr>
            <w:tcW w:w="2310" w:type="dxa"/>
          </w:tcPr>
          <w:p w:rsidR="00C147F4" w:rsidRDefault="00C147F4" w:rsidP="004D0C88">
            <w:pPr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2311" w:type="dxa"/>
          </w:tcPr>
          <w:p w:rsidR="00C147F4" w:rsidRDefault="00C147F4" w:rsidP="004D0C88">
            <w:pPr>
              <w:rPr>
                <w:b/>
              </w:rPr>
            </w:pPr>
            <w:r>
              <w:rPr>
                <w:b/>
              </w:rPr>
              <w:t>DESIRABLE</w:t>
            </w:r>
          </w:p>
        </w:tc>
        <w:tc>
          <w:tcPr>
            <w:tcW w:w="2311" w:type="dxa"/>
          </w:tcPr>
          <w:p w:rsidR="00C147F4" w:rsidRDefault="00C147F4" w:rsidP="004D0C88">
            <w:pPr>
              <w:rPr>
                <w:b/>
              </w:rPr>
            </w:pPr>
            <w:r>
              <w:rPr>
                <w:b/>
              </w:rPr>
              <w:t>HOW IDENTIFIED</w:t>
            </w:r>
          </w:p>
        </w:tc>
      </w:tr>
      <w:tr w:rsidR="00C147F4">
        <w:tc>
          <w:tcPr>
            <w:tcW w:w="2310" w:type="dxa"/>
          </w:tcPr>
          <w:p w:rsidR="00C147F4" w:rsidRDefault="00C147F4" w:rsidP="004D0C88">
            <w:pPr>
              <w:rPr>
                <w:b/>
              </w:rPr>
            </w:pPr>
          </w:p>
          <w:p w:rsidR="00C147F4" w:rsidRDefault="00C147F4" w:rsidP="004D0C8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Relevant</w:t>
            </w:r>
          </w:p>
          <w:p w:rsidR="00C147F4" w:rsidRDefault="00C147F4" w:rsidP="004D0C8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Experience</w:t>
            </w:r>
          </w:p>
          <w:p w:rsidR="00C147F4" w:rsidRPr="00C147F4" w:rsidRDefault="00C147F4" w:rsidP="004D0C88">
            <w:pPr>
              <w:rPr>
                <w:b/>
                <w:u w:val="single"/>
              </w:rPr>
            </w:pPr>
          </w:p>
        </w:tc>
        <w:tc>
          <w:tcPr>
            <w:tcW w:w="2310" w:type="dxa"/>
          </w:tcPr>
          <w:p w:rsidR="000F5A6B" w:rsidRPr="0046316A" w:rsidRDefault="000F5A6B" w:rsidP="000F5A6B"/>
          <w:p w:rsidR="00940BE1" w:rsidRPr="0046316A" w:rsidRDefault="00940BE1" w:rsidP="000F5A6B">
            <w:r w:rsidRPr="0046316A">
              <w:t>n/a</w:t>
            </w:r>
          </w:p>
        </w:tc>
        <w:tc>
          <w:tcPr>
            <w:tcW w:w="2311" w:type="dxa"/>
          </w:tcPr>
          <w:p w:rsidR="000F5A6B" w:rsidRPr="0046316A" w:rsidRDefault="000F5A6B" w:rsidP="004D0C88"/>
          <w:p w:rsidR="00940BE1" w:rsidRDefault="00940BE1" w:rsidP="004D0C88">
            <w:r w:rsidRPr="0046316A">
              <w:t>Experience in Catering industry</w:t>
            </w:r>
          </w:p>
          <w:p w:rsidR="00074143" w:rsidRDefault="00074143" w:rsidP="004D0C88"/>
          <w:p w:rsidR="00074143" w:rsidRPr="0046316A" w:rsidRDefault="00074143" w:rsidP="004D0C88"/>
        </w:tc>
        <w:tc>
          <w:tcPr>
            <w:tcW w:w="2311" w:type="dxa"/>
          </w:tcPr>
          <w:p w:rsidR="00C147F4" w:rsidRPr="0046316A" w:rsidRDefault="00C147F4" w:rsidP="004D0C88"/>
          <w:p w:rsidR="00C147F4" w:rsidRPr="0046316A" w:rsidRDefault="00C147F4" w:rsidP="004D0C88">
            <w:r w:rsidRPr="0046316A">
              <w:t>Application form</w:t>
            </w:r>
          </w:p>
          <w:p w:rsidR="00C147F4" w:rsidRPr="0046316A" w:rsidRDefault="00C147F4" w:rsidP="004D0C88">
            <w:r w:rsidRPr="0046316A">
              <w:t>Interview</w:t>
            </w:r>
          </w:p>
        </w:tc>
      </w:tr>
      <w:tr w:rsidR="00C147F4">
        <w:tc>
          <w:tcPr>
            <w:tcW w:w="2310" w:type="dxa"/>
          </w:tcPr>
          <w:p w:rsidR="00C147F4" w:rsidRDefault="00C147F4" w:rsidP="004D0C88">
            <w:pPr>
              <w:rPr>
                <w:b/>
              </w:rPr>
            </w:pPr>
          </w:p>
          <w:p w:rsidR="00C147F4" w:rsidRDefault="00C147F4" w:rsidP="004D0C88">
            <w:pPr>
              <w:rPr>
                <w:b/>
                <w:u w:val="single"/>
              </w:rPr>
            </w:pPr>
            <w:r w:rsidRPr="00C147F4">
              <w:rPr>
                <w:b/>
                <w:u w:val="single"/>
              </w:rPr>
              <w:t>Education and Training</w:t>
            </w:r>
          </w:p>
          <w:p w:rsidR="00C147F4" w:rsidRPr="00C147F4" w:rsidRDefault="00C147F4" w:rsidP="004D0C88">
            <w:pPr>
              <w:rPr>
                <w:b/>
                <w:u w:val="single"/>
              </w:rPr>
            </w:pPr>
          </w:p>
        </w:tc>
        <w:tc>
          <w:tcPr>
            <w:tcW w:w="2310" w:type="dxa"/>
          </w:tcPr>
          <w:p w:rsidR="000F5A6B" w:rsidRPr="0046316A" w:rsidRDefault="000F5A6B" w:rsidP="004D0C88"/>
          <w:p w:rsidR="00940BE1" w:rsidRPr="0046316A" w:rsidRDefault="00940BE1" w:rsidP="004D0C88">
            <w:r w:rsidRPr="0046316A">
              <w:t>Good general standard of education</w:t>
            </w:r>
          </w:p>
          <w:p w:rsidR="00940BE1" w:rsidRDefault="00940BE1" w:rsidP="004D0C88"/>
          <w:p w:rsidR="00074143" w:rsidRDefault="00074143" w:rsidP="004D0C88"/>
          <w:p w:rsidR="00074143" w:rsidRPr="0046316A" w:rsidRDefault="00074143" w:rsidP="004D0C88"/>
        </w:tc>
        <w:tc>
          <w:tcPr>
            <w:tcW w:w="2311" w:type="dxa"/>
          </w:tcPr>
          <w:p w:rsidR="000F5A6B" w:rsidRPr="0046316A" w:rsidRDefault="000F5A6B" w:rsidP="004D0C88"/>
          <w:p w:rsidR="00940BE1" w:rsidRPr="0046316A" w:rsidRDefault="00940BE1" w:rsidP="004D0C88">
            <w:r w:rsidRPr="0046316A">
              <w:t>Basic food hygiene certificate</w:t>
            </w:r>
          </w:p>
        </w:tc>
        <w:tc>
          <w:tcPr>
            <w:tcW w:w="2311" w:type="dxa"/>
          </w:tcPr>
          <w:p w:rsidR="00C147F4" w:rsidRPr="0046316A" w:rsidRDefault="00C147F4" w:rsidP="004D0C88"/>
          <w:p w:rsidR="00C147F4" w:rsidRPr="0046316A" w:rsidRDefault="00C147F4" w:rsidP="004D0C88">
            <w:r w:rsidRPr="0046316A">
              <w:t>Application form</w:t>
            </w:r>
          </w:p>
          <w:p w:rsidR="00C147F4" w:rsidRPr="0046316A" w:rsidRDefault="004E1D39" w:rsidP="004D0C88">
            <w:r w:rsidRPr="0046316A">
              <w:t>Interview</w:t>
            </w:r>
          </w:p>
          <w:p w:rsidR="000F5A6B" w:rsidRPr="0046316A" w:rsidRDefault="000F5A6B" w:rsidP="004D0C88">
            <w:r w:rsidRPr="0046316A">
              <w:t>Certificates</w:t>
            </w:r>
          </w:p>
        </w:tc>
      </w:tr>
      <w:tr w:rsidR="00C147F4">
        <w:tc>
          <w:tcPr>
            <w:tcW w:w="2310" w:type="dxa"/>
          </w:tcPr>
          <w:p w:rsidR="00C147F4" w:rsidRDefault="00C147F4" w:rsidP="004D0C88">
            <w:pPr>
              <w:rPr>
                <w:b/>
              </w:rPr>
            </w:pPr>
          </w:p>
          <w:p w:rsidR="00C147F4" w:rsidRDefault="00C147F4" w:rsidP="004D0C8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Special Knowledge and Skills</w:t>
            </w:r>
          </w:p>
          <w:p w:rsidR="00C147F4" w:rsidRPr="00C147F4" w:rsidRDefault="00C147F4" w:rsidP="004D0C88">
            <w:pPr>
              <w:rPr>
                <w:b/>
                <w:u w:val="single"/>
              </w:rPr>
            </w:pPr>
          </w:p>
        </w:tc>
        <w:tc>
          <w:tcPr>
            <w:tcW w:w="2310" w:type="dxa"/>
          </w:tcPr>
          <w:p w:rsidR="000F5A6B" w:rsidRPr="0046316A" w:rsidRDefault="000F5A6B" w:rsidP="004D0C88"/>
          <w:p w:rsidR="00940BE1" w:rsidRPr="0046316A" w:rsidRDefault="00940BE1" w:rsidP="004D0C88">
            <w:r w:rsidRPr="0046316A">
              <w:t>Good communicator</w:t>
            </w:r>
          </w:p>
          <w:p w:rsidR="00940BE1" w:rsidRPr="0046316A" w:rsidRDefault="00940BE1" w:rsidP="004D0C88">
            <w:r w:rsidRPr="0046316A">
              <w:t>Pleasant manner</w:t>
            </w:r>
          </w:p>
          <w:p w:rsidR="00940BE1" w:rsidRDefault="00940BE1" w:rsidP="004D0C88"/>
          <w:p w:rsidR="00074143" w:rsidRDefault="00074143" w:rsidP="004D0C88"/>
          <w:p w:rsidR="00074143" w:rsidRPr="0046316A" w:rsidRDefault="00074143" w:rsidP="004D0C88"/>
        </w:tc>
        <w:tc>
          <w:tcPr>
            <w:tcW w:w="2311" w:type="dxa"/>
          </w:tcPr>
          <w:p w:rsidR="000F5A6B" w:rsidRPr="0046316A" w:rsidRDefault="000F5A6B" w:rsidP="004D0C88"/>
          <w:p w:rsidR="00940BE1" w:rsidRPr="0046316A" w:rsidRDefault="00940BE1" w:rsidP="004D0C88">
            <w:r w:rsidRPr="0046316A">
              <w:t>n/a</w:t>
            </w:r>
          </w:p>
        </w:tc>
        <w:tc>
          <w:tcPr>
            <w:tcW w:w="2311" w:type="dxa"/>
          </w:tcPr>
          <w:p w:rsidR="00C147F4" w:rsidRPr="0046316A" w:rsidRDefault="00C147F4" w:rsidP="004D0C88"/>
          <w:p w:rsidR="00C147F4" w:rsidRPr="0046316A" w:rsidRDefault="00C147F4" w:rsidP="004D0C88">
            <w:r w:rsidRPr="0046316A">
              <w:t>Application form</w:t>
            </w:r>
          </w:p>
          <w:p w:rsidR="00C147F4" w:rsidRPr="0046316A" w:rsidRDefault="00C147F4" w:rsidP="004D0C88">
            <w:r w:rsidRPr="0046316A">
              <w:t>Interview</w:t>
            </w:r>
          </w:p>
          <w:p w:rsidR="000F5A6B" w:rsidRPr="0046316A" w:rsidRDefault="000F5A6B" w:rsidP="004D0C88">
            <w:r w:rsidRPr="0046316A">
              <w:t>References</w:t>
            </w:r>
          </w:p>
        </w:tc>
      </w:tr>
      <w:tr w:rsidR="00C147F4">
        <w:tc>
          <w:tcPr>
            <w:tcW w:w="2310" w:type="dxa"/>
          </w:tcPr>
          <w:p w:rsidR="00C147F4" w:rsidRDefault="00C147F4" w:rsidP="004D0C88">
            <w:pPr>
              <w:rPr>
                <w:b/>
              </w:rPr>
            </w:pPr>
          </w:p>
          <w:p w:rsidR="00C147F4" w:rsidRPr="00C147F4" w:rsidRDefault="00C147F4" w:rsidP="004D0C8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Any Additional Factors</w:t>
            </w:r>
          </w:p>
        </w:tc>
        <w:tc>
          <w:tcPr>
            <w:tcW w:w="2310" w:type="dxa"/>
          </w:tcPr>
          <w:p w:rsidR="00C147F4" w:rsidRPr="0046316A" w:rsidRDefault="00C147F4" w:rsidP="004D0C88"/>
          <w:p w:rsidR="000F5A6B" w:rsidRDefault="000F5A6B" w:rsidP="003E7169"/>
          <w:p w:rsidR="00074143" w:rsidRPr="0046316A" w:rsidRDefault="00074143" w:rsidP="003E7169"/>
        </w:tc>
        <w:tc>
          <w:tcPr>
            <w:tcW w:w="2311" w:type="dxa"/>
          </w:tcPr>
          <w:p w:rsidR="00C147F4" w:rsidRPr="0046316A" w:rsidRDefault="00C147F4" w:rsidP="004D0C88"/>
          <w:p w:rsidR="00940BE1" w:rsidRPr="0046316A" w:rsidRDefault="00940BE1" w:rsidP="004D0C88"/>
        </w:tc>
        <w:tc>
          <w:tcPr>
            <w:tcW w:w="2311" w:type="dxa"/>
          </w:tcPr>
          <w:p w:rsidR="00C147F4" w:rsidRPr="0046316A" w:rsidRDefault="00C147F4" w:rsidP="004D0C88"/>
        </w:tc>
      </w:tr>
    </w:tbl>
    <w:p w:rsidR="00C147F4" w:rsidRPr="004D0C88" w:rsidRDefault="00C147F4" w:rsidP="004D0C88">
      <w:pPr>
        <w:rPr>
          <w:b/>
        </w:rPr>
      </w:pPr>
    </w:p>
    <w:sectPr w:rsidR="00C147F4" w:rsidRPr="004D0C88" w:rsidSect="004D0C88">
      <w:footerReference w:type="default" r:id="rId8"/>
      <w:pgSz w:w="11906" w:h="16838" w:code="9"/>
      <w:pgMar w:top="1440" w:right="1440" w:bottom="1440" w:left="144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BCB" w:rsidRDefault="00DC403D">
      <w:r>
        <w:separator/>
      </w:r>
    </w:p>
  </w:endnote>
  <w:endnote w:type="continuationSeparator" w:id="0">
    <w:p w:rsidR="00716BCB" w:rsidRDefault="00DC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8CA" w:rsidRPr="00863121" w:rsidRDefault="00716BCB">
    <w:pPr>
      <w:pStyle w:val="Footer"/>
      <w:rPr>
        <w:sz w:val="12"/>
        <w:szCs w:val="12"/>
      </w:rPr>
    </w:pPr>
    <w:r w:rsidRPr="00863121">
      <w:rPr>
        <w:sz w:val="12"/>
        <w:szCs w:val="12"/>
      </w:rPr>
      <w:fldChar w:fldCharType="begin"/>
    </w:r>
    <w:r w:rsidR="001E08CA" w:rsidRPr="00863121">
      <w:rPr>
        <w:sz w:val="12"/>
        <w:szCs w:val="12"/>
      </w:rPr>
      <w:instrText xml:space="preserve"> FILENAME \p </w:instrText>
    </w:r>
    <w:r w:rsidRPr="00863121">
      <w:rPr>
        <w:sz w:val="12"/>
        <w:szCs w:val="12"/>
      </w:rPr>
      <w:fldChar w:fldCharType="separate"/>
    </w:r>
    <w:r w:rsidR="001E08CA">
      <w:rPr>
        <w:noProof/>
        <w:sz w:val="12"/>
        <w:szCs w:val="12"/>
      </w:rPr>
      <w:t>G:\The Property Group\Valuation Section\Marie-Anne Grant\Sue\Newquay Airport - Catering Assistant.doc</w:t>
    </w:r>
    <w:r w:rsidRPr="00863121"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BCB" w:rsidRDefault="00DC403D">
      <w:r>
        <w:separator/>
      </w:r>
    </w:p>
  </w:footnote>
  <w:footnote w:type="continuationSeparator" w:id="0">
    <w:p w:rsidR="00716BCB" w:rsidRDefault="00DC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033D"/>
    <w:rsid w:val="00020253"/>
    <w:rsid w:val="00074143"/>
    <w:rsid w:val="00096AB3"/>
    <w:rsid w:val="000F5A6B"/>
    <w:rsid w:val="00185570"/>
    <w:rsid w:val="001E08CA"/>
    <w:rsid w:val="003109E7"/>
    <w:rsid w:val="00351C5C"/>
    <w:rsid w:val="003576FC"/>
    <w:rsid w:val="003A3713"/>
    <w:rsid w:val="003B34EA"/>
    <w:rsid w:val="003E7169"/>
    <w:rsid w:val="00442CC3"/>
    <w:rsid w:val="0046316A"/>
    <w:rsid w:val="004D0C88"/>
    <w:rsid w:val="004E1D39"/>
    <w:rsid w:val="005F14F3"/>
    <w:rsid w:val="0060095F"/>
    <w:rsid w:val="006649AE"/>
    <w:rsid w:val="00716BCB"/>
    <w:rsid w:val="00723FDD"/>
    <w:rsid w:val="00863121"/>
    <w:rsid w:val="008772DA"/>
    <w:rsid w:val="008A033D"/>
    <w:rsid w:val="008A6290"/>
    <w:rsid w:val="00940BE1"/>
    <w:rsid w:val="009B4E00"/>
    <w:rsid w:val="009C66B3"/>
    <w:rsid w:val="00AD28B5"/>
    <w:rsid w:val="00C147F4"/>
    <w:rsid w:val="00CC5DAA"/>
    <w:rsid w:val="00CE1966"/>
    <w:rsid w:val="00D51C11"/>
    <w:rsid w:val="00D761A6"/>
    <w:rsid w:val="00DC403D"/>
    <w:rsid w:val="00E23EB3"/>
    <w:rsid w:val="00EB2C0C"/>
    <w:rsid w:val="00F26C40"/>
    <w:rsid w:val="00FB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BCB"/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0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6312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312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463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B9D64D66</Template>
  <TotalTime>2</TotalTime>
  <Pages>1</Pages>
  <Words>65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</vt:lpstr>
    </vt:vector>
  </TitlesOfParts>
  <Manager>pg</Manager>
  <Company>Cornwall County Council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</dc:title>
  <dc:subject>Area Cleaning Manager</dc:subject>
  <dc:creator>Commercial Services</dc:creator>
  <cp:keywords/>
  <dc:description/>
  <cp:lastModifiedBy>Leeming Tracy</cp:lastModifiedBy>
  <cp:revision>4</cp:revision>
  <cp:lastPrinted>2007-03-01T15:07:00Z</cp:lastPrinted>
  <dcterms:created xsi:type="dcterms:W3CDTF">2014-02-21T15:47:00Z</dcterms:created>
  <dcterms:modified xsi:type="dcterms:W3CDTF">2015-12-16T14:26:00Z</dcterms:modified>
  <cp:category>Cleaning Service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